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80A95" w14:textId="77777777" w:rsidR="009F1DFA" w:rsidRDefault="009F1DFA" w:rsidP="00607521">
      <w:pPr>
        <w:jc w:val="center"/>
        <w:rPr>
          <w:noProof/>
        </w:rPr>
      </w:pPr>
      <w:r>
        <w:rPr>
          <w:noProof/>
          <w:lang w:val="es-CO" w:eastAsia="es-CO"/>
        </w:rPr>
        <w:drawing>
          <wp:anchor distT="0" distB="0" distL="114300" distR="114300" simplePos="0" relativeHeight="251669504" behindDoc="1" locked="0" layoutInCell="1" allowOverlap="1" wp14:anchorId="159C4F85" wp14:editId="7E81F1B4">
            <wp:simplePos x="0" y="0"/>
            <wp:positionH relativeFrom="column">
              <wp:posOffset>-518823</wp:posOffset>
            </wp:positionH>
            <wp:positionV relativeFrom="paragraph">
              <wp:posOffset>-723569</wp:posOffset>
            </wp:positionV>
            <wp:extent cx="7336155" cy="9388549"/>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tula.png"/>
                    <pic:cNvPicPr/>
                  </pic:nvPicPr>
                  <pic:blipFill rotWithShape="1">
                    <a:blip r:embed="rId8">
                      <a:extLst>
                        <a:ext uri="{28A0092B-C50C-407E-A947-70E740481C1C}">
                          <a14:useLocalDpi xmlns:a14="http://schemas.microsoft.com/office/drawing/2010/main" val="0"/>
                        </a:ext>
                      </a:extLst>
                    </a:blip>
                    <a:srcRect r="2765" b="2097"/>
                    <a:stretch/>
                  </pic:blipFill>
                  <pic:spPr bwMode="auto">
                    <a:xfrm>
                      <a:off x="0" y="0"/>
                      <a:ext cx="7336155" cy="9388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AE3C0" w14:textId="3CC0E8CA" w:rsidR="009F1DFA" w:rsidRDefault="00285FF6" w:rsidP="00607521">
      <w:pPr>
        <w:jc w:val="center"/>
        <w:rPr>
          <w:noProof/>
        </w:rPr>
        <w:sectPr w:rsidR="009F1DFA" w:rsidSect="00245E91">
          <w:headerReference w:type="default" r:id="rId9"/>
          <w:footerReference w:type="even" r:id="rId10"/>
          <w:footerReference w:type="default" r:id="rId11"/>
          <w:pgSz w:w="12240" w:h="15840" w:code="1"/>
          <w:pgMar w:top="1440" w:right="1080" w:bottom="1440" w:left="1080" w:header="576" w:footer="432" w:gutter="0"/>
          <w:pgNumType w:start="0"/>
          <w:cols w:space="720"/>
          <w:docGrid w:linePitch="360"/>
        </w:sectPr>
      </w:pPr>
      <w:bookmarkStart w:id="0" w:name="_GoBack"/>
      <w:bookmarkEnd w:id="0"/>
      <w:r>
        <w:rPr>
          <w:noProof/>
        </w:rPr>
        <mc:AlternateContent>
          <mc:Choice Requires="wps">
            <w:drawing>
              <wp:anchor distT="45720" distB="45720" distL="114300" distR="114300" simplePos="0" relativeHeight="251676672" behindDoc="0" locked="0" layoutInCell="1" allowOverlap="1" wp14:anchorId="4FAF57C9" wp14:editId="095ABFBC">
                <wp:simplePos x="0" y="0"/>
                <wp:positionH relativeFrom="column">
                  <wp:posOffset>3725241</wp:posOffset>
                </wp:positionH>
                <wp:positionV relativeFrom="paragraph">
                  <wp:posOffset>7475855</wp:posOffset>
                </wp:positionV>
                <wp:extent cx="2806700" cy="230505"/>
                <wp:effectExtent l="0" t="0" r="12700" b="1714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30505"/>
                        </a:xfrm>
                        <a:prstGeom prst="rect">
                          <a:avLst/>
                        </a:prstGeom>
                        <a:noFill/>
                        <a:ln w="9525">
                          <a:solidFill>
                            <a:srgbClr val="000000"/>
                          </a:solidFill>
                          <a:miter lim="800000"/>
                          <a:headEnd/>
                          <a:tailEnd/>
                        </a:ln>
                      </wps:spPr>
                      <wps:txbx>
                        <w:txbxContent>
                          <w:p w14:paraId="6A61FB0B" w14:textId="0179CA8C" w:rsidR="00285FF6" w:rsidRPr="00285FF6" w:rsidRDefault="00285FF6">
                            <w:pPr>
                              <w:rPr>
                                <w:b/>
                                <w:color w:val="FFFFFF" w:themeColor="background1"/>
                                <w:sz w:val="16"/>
                                <w:szCs w:val="16"/>
                              </w:rPr>
                            </w:pPr>
                            <w:r w:rsidRPr="00285FF6">
                              <w:rPr>
                                <w:b/>
                                <w:color w:val="FFFFFF" w:themeColor="background1"/>
                                <w:sz w:val="16"/>
                                <w:szCs w:val="16"/>
                              </w:rPr>
                              <w:t>Fecha Ultima de Actualización 03 de mayo de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F57C9" id="_x0000_t202" coordsize="21600,21600" o:spt="202" path="m,l,21600r21600,l21600,xe">
                <v:stroke joinstyle="miter"/>
                <v:path gradientshapeok="t" o:connecttype="rect"/>
              </v:shapetype>
              <v:shape id="Cuadro de texto 2" o:spid="_x0000_s1026" type="#_x0000_t202" style="position:absolute;left:0;text-align:left;margin-left:293.35pt;margin-top:588.65pt;width:221pt;height:18.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" filled="f">
                <v:textbox>
                  <w:txbxContent>
                    <w:p w14:paraId="6A61FB0B" w14:textId="0179CA8C" w:rsidR="00285FF6" w:rsidRPr="00285FF6" w:rsidRDefault="00285FF6">
                      <w:pPr>
                        <w:rPr>
                          <w:b/>
                          <w:color w:val="FFFFFF" w:themeColor="background1"/>
                          <w:sz w:val="16"/>
                          <w:szCs w:val="16"/>
                        </w:rPr>
                      </w:pPr>
                      <w:r w:rsidRPr="00285FF6">
                        <w:rPr>
                          <w:b/>
                          <w:color w:val="FFFFFF" w:themeColor="background1"/>
                          <w:sz w:val="16"/>
                          <w:szCs w:val="16"/>
                        </w:rPr>
                        <w:t>Fecha Ultima de Actualización 03 de mayo de 2024</w:t>
                      </w:r>
                    </w:p>
                  </w:txbxContent>
                </v:textbox>
                <w10:wrap type="square"/>
              </v:shape>
            </w:pict>
          </mc:Fallback>
        </mc:AlternateContent>
      </w:r>
    </w:p>
    <w:p w14:paraId="35500CA0" w14:textId="77777777" w:rsidR="00DD7840" w:rsidRDefault="00C871C1" w:rsidP="00607521">
      <w:pPr>
        <w:jc w:val="center"/>
        <w:rPr>
          <w:noProof/>
        </w:rPr>
      </w:pPr>
      <w:r>
        <w:rPr>
          <w:b/>
          <w:noProof/>
          <w:color w:val="00B050"/>
          <w:szCs w:val="60"/>
          <w:lang w:val="es-CO" w:eastAsia="es-CO"/>
        </w:rPr>
        <w:lastRenderedPageBreak/>
        <mc:AlternateContent>
          <mc:Choice Requires="wps">
            <w:drawing>
              <wp:anchor distT="0" distB="0" distL="114300" distR="114300" simplePos="0" relativeHeight="251665408" behindDoc="0" locked="0" layoutInCell="1" allowOverlap="1" wp14:anchorId="1BFEACAC" wp14:editId="143302C7">
                <wp:simplePos x="0" y="0"/>
                <wp:positionH relativeFrom="column">
                  <wp:posOffset>1128155</wp:posOffset>
                </wp:positionH>
                <wp:positionV relativeFrom="paragraph">
                  <wp:posOffset>-8847117</wp:posOffset>
                </wp:positionV>
                <wp:extent cx="4638675" cy="333375"/>
                <wp:effectExtent l="0" t="0" r="9525" b="9525"/>
                <wp:wrapNone/>
                <wp:docPr id="5" name="Rectángulo 5"/>
                <wp:cNvGraphicFramePr/>
                <a:graphic xmlns:a="http://schemas.openxmlformats.org/drawingml/2006/main">
                  <a:graphicData uri="http://schemas.microsoft.com/office/word/2010/wordprocessingShape">
                    <wps:wsp>
                      <wps:cNvSpPr/>
                      <wps:spPr>
                        <a:xfrm>
                          <a:off x="0" y="0"/>
                          <a:ext cx="46386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BE0C7B0" id="Rectángulo 5" o:spid="_x0000_s1026" style="position:absolute;margin-left:88.85pt;margin-top:-696.6pt;width:365.2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" fillcolor="white [3212]" stroked="f" strokeweight="2.25pt"/>
            </w:pict>
          </mc:Fallback>
        </mc:AlternateContent>
      </w:r>
    </w:p>
    <w:sdt>
      <w:sdtPr>
        <w:rPr>
          <w:rFonts w:asciiTheme="minorHAnsi" w:eastAsiaTheme="minorEastAsia" w:hAnsiTheme="minorHAnsi" w:cstheme="minorBidi"/>
          <w:b w:val="0"/>
          <w:bCs w:val="0"/>
          <w:i w:val="0"/>
          <w:color w:val="auto"/>
          <w:sz w:val="22"/>
          <w:szCs w:val="22"/>
        </w:rPr>
        <w:id w:val="1825005714"/>
        <w:docPartObj>
          <w:docPartGallery w:val="Table of Contents"/>
          <w:docPartUnique/>
        </w:docPartObj>
      </w:sdtPr>
      <w:sdtEndPr/>
      <w:sdtContent>
        <w:p w14:paraId="5B0121BA" w14:textId="77777777" w:rsidR="00245E91" w:rsidRPr="00245E91" w:rsidRDefault="00C871C1">
          <w:pPr>
            <w:pStyle w:val="TtuloTDC"/>
            <w:rPr>
              <w:sz w:val="32"/>
              <w:szCs w:val="36"/>
            </w:rPr>
          </w:pPr>
          <w:r>
            <w:rPr>
              <w:b w:val="0"/>
              <w:noProof/>
              <w:color w:val="00B050"/>
              <w:szCs w:val="60"/>
              <w:lang w:val="es-CO" w:eastAsia="es-CO"/>
            </w:rPr>
            <mc:AlternateContent>
              <mc:Choice Requires="wps">
                <w:drawing>
                  <wp:anchor distT="0" distB="0" distL="114300" distR="114300" simplePos="0" relativeHeight="251661312" behindDoc="0" locked="0" layoutInCell="1" allowOverlap="1" wp14:anchorId="03FE39EE" wp14:editId="4B010453">
                    <wp:simplePos x="0" y="0"/>
                    <wp:positionH relativeFrom="column">
                      <wp:posOffset>885372</wp:posOffset>
                    </wp:positionH>
                    <wp:positionV relativeFrom="paragraph">
                      <wp:posOffset>-668111</wp:posOffset>
                    </wp:positionV>
                    <wp:extent cx="4638675" cy="333375"/>
                    <wp:effectExtent l="0" t="0" r="9525" b="9525"/>
                    <wp:wrapNone/>
                    <wp:docPr id="4" name="Rectángulo 4"/>
                    <wp:cNvGraphicFramePr/>
                    <a:graphic xmlns:a="http://schemas.openxmlformats.org/drawingml/2006/main">
                      <a:graphicData uri="http://schemas.microsoft.com/office/word/2010/wordprocessingShape">
                        <wps:wsp>
                          <wps:cNvSpPr/>
                          <wps:spPr>
                            <a:xfrm>
                              <a:off x="0" y="0"/>
                              <a:ext cx="46386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F8BE69" id="Rectángulo 4" o:spid="_x0000_s1026" style="position:absolute;margin-left:69.7pt;margin-top:-52.6pt;width:365.2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" fillcolor="white [3212]" stroked="f" strokeweight="2.25pt"/>
                </w:pict>
              </mc:Fallback>
            </mc:AlternateContent>
          </w:r>
          <w:r w:rsidR="00245E91" w:rsidRPr="00245E91">
            <w:rPr>
              <w:sz w:val="32"/>
              <w:szCs w:val="36"/>
            </w:rPr>
            <w:t>Contenido</w:t>
          </w:r>
        </w:p>
        <w:p w14:paraId="5577C0F9" w14:textId="77777777" w:rsidR="00245E91" w:rsidRDefault="00245E91" w:rsidP="00245E91"/>
        <w:p w14:paraId="6E32F994" w14:textId="77777777" w:rsidR="00245E91" w:rsidRDefault="00245E91" w:rsidP="00245E91"/>
        <w:p w14:paraId="349D9CE6" w14:textId="1FDCCA5E" w:rsidR="00E5084C" w:rsidRDefault="00245E91">
          <w:pPr>
            <w:pStyle w:val="TDC2"/>
            <w:tabs>
              <w:tab w:val="left" w:pos="660"/>
              <w:tab w:val="right" w:leader="dot" w:pos="10070"/>
            </w:tabs>
            <w:rPr>
              <w:noProof/>
              <w:lang w:val="es-CO" w:eastAsia="es-CO"/>
            </w:rPr>
          </w:pPr>
          <w:r>
            <w:fldChar w:fldCharType="begin"/>
          </w:r>
          <w:r>
            <w:instrText xml:space="preserve"> TOC \o "1-3" \h \z \u </w:instrText>
          </w:r>
          <w:r>
            <w:fldChar w:fldCharType="separate"/>
          </w:r>
          <w:hyperlink w:anchor="_Toc30063860" w:history="1">
            <w:r w:rsidR="00E5084C" w:rsidRPr="00266507">
              <w:rPr>
                <w:rStyle w:val="Hipervnculo"/>
                <w:noProof/>
                <w:lang w:bidi="es-ES"/>
              </w:rPr>
              <w:t>1.</w:t>
            </w:r>
            <w:r w:rsidR="00E5084C">
              <w:rPr>
                <w:noProof/>
                <w:lang w:val="es-CO" w:eastAsia="es-CO"/>
              </w:rPr>
              <w:tab/>
            </w:r>
            <w:r w:rsidR="00E5084C" w:rsidRPr="00266507">
              <w:rPr>
                <w:rStyle w:val="Hipervnculo"/>
                <w:noProof/>
                <w:lang w:bidi="es-ES"/>
              </w:rPr>
              <w:t>Objetivo</w:t>
            </w:r>
            <w:r w:rsidR="00E5084C">
              <w:rPr>
                <w:noProof/>
                <w:webHidden/>
              </w:rPr>
              <w:tab/>
            </w:r>
            <w:r w:rsidR="00E5084C">
              <w:rPr>
                <w:noProof/>
                <w:webHidden/>
              </w:rPr>
              <w:fldChar w:fldCharType="begin"/>
            </w:r>
            <w:r w:rsidR="00E5084C">
              <w:rPr>
                <w:noProof/>
                <w:webHidden/>
              </w:rPr>
              <w:instrText xml:space="preserve"> PAGEREF _Toc30063860 \h </w:instrText>
            </w:r>
            <w:r w:rsidR="00E5084C">
              <w:rPr>
                <w:noProof/>
                <w:webHidden/>
              </w:rPr>
            </w:r>
            <w:r w:rsidR="00E5084C">
              <w:rPr>
                <w:noProof/>
                <w:webHidden/>
              </w:rPr>
              <w:fldChar w:fldCharType="separate"/>
            </w:r>
            <w:r w:rsidR="00E04E6D">
              <w:rPr>
                <w:noProof/>
                <w:webHidden/>
              </w:rPr>
              <w:t>1</w:t>
            </w:r>
            <w:r w:rsidR="00E5084C">
              <w:rPr>
                <w:noProof/>
                <w:webHidden/>
              </w:rPr>
              <w:fldChar w:fldCharType="end"/>
            </w:r>
          </w:hyperlink>
        </w:p>
        <w:p w14:paraId="1D990065" w14:textId="19D09A40" w:rsidR="00E5084C" w:rsidRDefault="00834D1B">
          <w:pPr>
            <w:pStyle w:val="TDC2"/>
            <w:tabs>
              <w:tab w:val="left" w:pos="660"/>
              <w:tab w:val="right" w:leader="dot" w:pos="10070"/>
            </w:tabs>
            <w:rPr>
              <w:noProof/>
              <w:lang w:val="es-CO" w:eastAsia="es-CO"/>
            </w:rPr>
          </w:pPr>
          <w:hyperlink w:anchor="_Toc30063861" w:history="1">
            <w:r w:rsidR="00E5084C" w:rsidRPr="00266507">
              <w:rPr>
                <w:rStyle w:val="Hipervnculo"/>
                <w:noProof/>
                <w:lang w:bidi="es-ES"/>
              </w:rPr>
              <w:t>2.</w:t>
            </w:r>
            <w:r w:rsidR="00E5084C">
              <w:rPr>
                <w:noProof/>
                <w:lang w:val="es-CO" w:eastAsia="es-CO"/>
              </w:rPr>
              <w:tab/>
            </w:r>
            <w:r w:rsidR="00E5084C" w:rsidRPr="00266507">
              <w:rPr>
                <w:rStyle w:val="Hipervnculo"/>
                <w:noProof/>
                <w:lang w:bidi="es-ES"/>
              </w:rPr>
              <w:t>Alcance</w:t>
            </w:r>
            <w:r w:rsidR="00E5084C">
              <w:rPr>
                <w:noProof/>
                <w:webHidden/>
              </w:rPr>
              <w:tab/>
            </w:r>
            <w:r w:rsidR="00E5084C">
              <w:rPr>
                <w:noProof/>
                <w:webHidden/>
              </w:rPr>
              <w:fldChar w:fldCharType="begin"/>
            </w:r>
            <w:r w:rsidR="00E5084C">
              <w:rPr>
                <w:noProof/>
                <w:webHidden/>
              </w:rPr>
              <w:instrText xml:space="preserve"> PAGEREF _Toc30063861 \h </w:instrText>
            </w:r>
            <w:r w:rsidR="00E5084C">
              <w:rPr>
                <w:noProof/>
                <w:webHidden/>
              </w:rPr>
            </w:r>
            <w:r w:rsidR="00E5084C">
              <w:rPr>
                <w:noProof/>
                <w:webHidden/>
              </w:rPr>
              <w:fldChar w:fldCharType="separate"/>
            </w:r>
            <w:r w:rsidR="00E04E6D">
              <w:rPr>
                <w:noProof/>
                <w:webHidden/>
              </w:rPr>
              <w:t>1</w:t>
            </w:r>
            <w:r w:rsidR="00E5084C">
              <w:rPr>
                <w:noProof/>
                <w:webHidden/>
              </w:rPr>
              <w:fldChar w:fldCharType="end"/>
            </w:r>
          </w:hyperlink>
        </w:p>
        <w:p w14:paraId="11B0D832" w14:textId="6E1FF895" w:rsidR="00E5084C" w:rsidRDefault="00834D1B">
          <w:pPr>
            <w:pStyle w:val="TDC2"/>
            <w:tabs>
              <w:tab w:val="left" w:pos="660"/>
              <w:tab w:val="right" w:leader="dot" w:pos="10070"/>
            </w:tabs>
            <w:rPr>
              <w:noProof/>
              <w:lang w:val="es-CO" w:eastAsia="es-CO"/>
            </w:rPr>
          </w:pPr>
          <w:hyperlink w:anchor="_Toc30063862" w:history="1">
            <w:r w:rsidR="00E5084C" w:rsidRPr="00266507">
              <w:rPr>
                <w:rStyle w:val="Hipervnculo"/>
                <w:noProof/>
                <w:lang w:bidi="es-ES"/>
              </w:rPr>
              <w:t>3.</w:t>
            </w:r>
            <w:r w:rsidR="00E5084C">
              <w:rPr>
                <w:noProof/>
                <w:lang w:val="es-CO" w:eastAsia="es-CO"/>
              </w:rPr>
              <w:tab/>
            </w:r>
            <w:r w:rsidR="00E5084C" w:rsidRPr="00266507">
              <w:rPr>
                <w:rStyle w:val="Hipervnculo"/>
                <w:noProof/>
                <w:lang w:bidi="es-ES"/>
              </w:rPr>
              <w:t>Responsable del Tratamiento</w:t>
            </w:r>
            <w:r w:rsidR="00E5084C">
              <w:rPr>
                <w:noProof/>
                <w:webHidden/>
              </w:rPr>
              <w:tab/>
            </w:r>
            <w:r w:rsidR="00E5084C">
              <w:rPr>
                <w:noProof/>
                <w:webHidden/>
              </w:rPr>
              <w:fldChar w:fldCharType="begin"/>
            </w:r>
            <w:r w:rsidR="00E5084C">
              <w:rPr>
                <w:noProof/>
                <w:webHidden/>
              </w:rPr>
              <w:instrText xml:space="preserve"> PAGEREF _Toc30063862 \h </w:instrText>
            </w:r>
            <w:r w:rsidR="00E5084C">
              <w:rPr>
                <w:noProof/>
                <w:webHidden/>
              </w:rPr>
            </w:r>
            <w:r w:rsidR="00E5084C">
              <w:rPr>
                <w:noProof/>
                <w:webHidden/>
              </w:rPr>
              <w:fldChar w:fldCharType="separate"/>
            </w:r>
            <w:r w:rsidR="00E04E6D">
              <w:rPr>
                <w:noProof/>
                <w:webHidden/>
              </w:rPr>
              <w:t>1</w:t>
            </w:r>
            <w:r w:rsidR="00E5084C">
              <w:rPr>
                <w:noProof/>
                <w:webHidden/>
              </w:rPr>
              <w:fldChar w:fldCharType="end"/>
            </w:r>
          </w:hyperlink>
        </w:p>
        <w:p w14:paraId="48629DCD" w14:textId="4F50C259" w:rsidR="00E5084C" w:rsidRDefault="00834D1B">
          <w:pPr>
            <w:pStyle w:val="TDC2"/>
            <w:tabs>
              <w:tab w:val="left" w:pos="660"/>
              <w:tab w:val="right" w:leader="dot" w:pos="10070"/>
            </w:tabs>
            <w:rPr>
              <w:noProof/>
              <w:lang w:val="es-CO" w:eastAsia="es-CO"/>
            </w:rPr>
          </w:pPr>
          <w:hyperlink w:anchor="_Toc30063863" w:history="1">
            <w:r w:rsidR="00E5084C" w:rsidRPr="00266507">
              <w:rPr>
                <w:rStyle w:val="Hipervnculo"/>
                <w:noProof/>
                <w:lang w:bidi="es-ES"/>
              </w:rPr>
              <w:t>4.</w:t>
            </w:r>
            <w:r w:rsidR="00E5084C">
              <w:rPr>
                <w:noProof/>
                <w:lang w:val="es-CO" w:eastAsia="es-CO"/>
              </w:rPr>
              <w:tab/>
            </w:r>
            <w:r w:rsidR="00E5084C" w:rsidRPr="00266507">
              <w:rPr>
                <w:rStyle w:val="Hipervnculo"/>
                <w:noProof/>
                <w:lang w:bidi="es-ES"/>
              </w:rPr>
              <w:t>Definiciones</w:t>
            </w:r>
            <w:r w:rsidR="00E5084C">
              <w:rPr>
                <w:noProof/>
                <w:webHidden/>
              </w:rPr>
              <w:tab/>
            </w:r>
            <w:r w:rsidR="00E5084C">
              <w:rPr>
                <w:noProof/>
                <w:webHidden/>
              </w:rPr>
              <w:fldChar w:fldCharType="begin"/>
            </w:r>
            <w:r w:rsidR="00E5084C">
              <w:rPr>
                <w:noProof/>
                <w:webHidden/>
              </w:rPr>
              <w:instrText xml:space="preserve"> PAGEREF _Toc30063863 \h </w:instrText>
            </w:r>
            <w:r w:rsidR="00E5084C">
              <w:rPr>
                <w:noProof/>
                <w:webHidden/>
              </w:rPr>
            </w:r>
            <w:r w:rsidR="00E5084C">
              <w:rPr>
                <w:noProof/>
                <w:webHidden/>
              </w:rPr>
              <w:fldChar w:fldCharType="separate"/>
            </w:r>
            <w:r w:rsidR="00E04E6D">
              <w:rPr>
                <w:noProof/>
                <w:webHidden/>
              </w:rPr>
              <w:t>2</w:t>
            </w:r>
            <w:r w:rsidR="00E5084C">
              <w:rPr>
                <w:noProof/>
                <w:webHidden/>
              </w:rPr>
              <w:fldChar w:fldCharType="end"/>
            </w:r>
          </w:hyperlink>
        </w:p>
        <w:p w14:paraId="0A4C9EB0" w14:textId="7C0B3820" w:rsidR="00E5084C" w:rsidRDefault="00834D1B">
          <w:pPr>
            <w:pStyle w:val="TDC2"/>
            <w:tabs>
              <w:tab w:val="left" w:pos="660"/>
              <w:tab w:val="right" w:leader="dot" w:pos="10070"/>
            </w:tabs>
            <w:rPr>
              <w:noProof/>
              <w:lang w:val="es-CO" w:eastAsia="es-CO"/>
            </w:rPr>
          </w:pPr>
          <w:hyperlink w:anchor="_Toc30063864" w:history="1">
            <w:r w:rsidR="00E5084C" w:rsidRPr="00266507">
              <w:rPr>
                <w:rStyle w:val="Hipervnculo"/>
                <w:noProof/>
                <w:lang w:bidi="es-ES"/>
              </w:rPr>
              <w:t>5.</w:t>
            </w:r>
            <w:r w:rsidR="00E5084C">
              <w:rPr>
                <w:noProof/>
                <w:lang w:val="es-CO" w:eastAsia="es-CO"/>
              </w:rPr>
              <w:tab/>
            </w:r>
            <w:r w:rsidR="00E5084C" w:rsidRPr="00266507">
              <w:rPr>
                <w:rStyle w:val="Hipervnculo"/>
                <w:noProof/>
                <w:lang w:bidi="es-ES"/>
              </w:rPr>
              <w:t>Tratamiento y finalidad</w:t>
            </w:r>
            <w:r w:rsidR="00E5084C">
              <w:rPr>
                <w:noProof/>
                <w:webHidden/>
              </w:rPr>
              <w:tab/>
            </w:r>
            <w:r w:rsidR="00E5084C">
              <w:rPr>
                <w:noProof/>
                <w:webHidden/>
              </w:rPr>
              <w:fldChar w:fldCharType="begin"/>
            </w:r>
            <w:r w:rsidR="00E5084C">
              <w:rPr>
                <w:noProof/>
                <w:webHidden/>
              </w:rPr>
              <w:instrText xml:space="preserve"> PAGEREF _Toc30063864 \h </w:instrText>
            </w:r>
            <w:r w:rsidR="00E5084C">
              <w:rPr>
                <w:noProof/>
                <w:webHidden/>
              </w:rPr>
            </w:r>
            <w:r w:rsidR="00E5084C">
              <w:rPr>
                <w:noProof/>
                <w:webHidden/>
              </w:rPr>
              <w:fldChar w:fldCharType="separate"/>
            </w:r>
            <w:r w:rsidR="00E04E6D">
              <w:rPr>
                <w:noProof/>
                <w:webHidden/>
              </w:rPr>
              <w:t>3</w:t>
            </w:r>
            <w:r w:rsidR="00E5084C">
              <w:rPr>
                <w:noProof/>
                <w:webHidden/>
              </w:rPr>
              <w:fldChar w:fldCharType="end"/>
            </w:r>
          </w:hyperlink>
        </w:p>
        <w:p w14:paraId="387077EA" w14:textId="08963D15" w:rsidR="00E5084C" w:rsidRDefault="00834D1B">
          <w:pPr>
            <w:pStyle w:val="TDC2"/>
            <w:tabs>
              <w:tab w:val="left" w:pos="660"/>
              <w:tab w:val="right" w:leader="dot" w:pos="10070"/>
            </w:tabs>
            <w:rPr>
              <w:noProof/>
              <w:lang w:val="es-CO" w:eastAsia="es-CO"/>
            </w:rPr>
          </w:pPr>
          <w:hyperlink w:anchor="_Toc30063865" w:history="1">
            <w:r w:rsidR="00E5084C" w:rsidRPr="00266507">
              <w:rPr>
                <w:rStyle w:val="Hipervnculo"/>
                <w:noProof/>
                <w:lang w:bidi="es-ES"/>
              </w:rPr>
              <w:t>6.</w:t>
            </w:r>
            <w:r w:rsidR="00E5084C">
              <w:rPr>
                <w:noProof/>
                <w:lang w:val="es-CO" w:eastAsia="es-CO"/>
              </w:rPr>
              <w:tab/>
            </w:r>
            <w:r w:rsidR="00E5084C" w:rsidRPr="00266507">
              <w:rPr>
                <w:rStyle w:val="Hipervnculo"/>
                <w:noProof/>
                <w:lang w:bidi="es-ES"/>
              </w:rPr>
              <w:t>Derechos</w:t>
            </w:r>
            <w:r w:rsidR="00E5084C">
              <w:rPr>
                <w:noProof/>
                <w:webHidden/>
              </w:rPr>
              <w:tab/>
            </w:r>
            <w:r w:rsidR="00E5084C">
              <w:rPr>
                <w:noProof/>
                <w:webHidden/>
              </w:rPr>
              <w:fldChar w:fldCharType="begin"/>
            </w:r>
            <w:r w:rsidR="00E5084C">
              <w:rPr>
                <w:noProof/>
                <w:webHidden/>
              </w:rPr>
              <w:instrText xml:space="preserve"> PAGEREF _Toc30063865 \h </w:instrText>
            </w:r>
            <w:r w:rsidR="00E5084C">
              <w:rPr>
                <w:noProof/>
                <w:webHidden/>
              </w:rPr>
            </w:r>
            <w:r w:rsidR="00E5084C">
              <w:rPr>
                <w:noProof/>
                <w:webHidden/>
              </w:rPr>
              <w:fldChar w:fldCharType="separate"/>
            </w:r>
            <w:r w:rsidR="00E04E6D">
              <w:rPr>
                <w:noProof/>
                <w:webHidden/>
              </w:rPr>
              <w:t>5</w:t>
            </w:r>
            <w:r w:rsidR="00E5084C">
              <w:rPr>
                <w:noProof/>
                <w:webHidden/>
              </w:rPr>
              <w:fldChar w:fldCharType="end"/>
            </w:r>
          </w:hyperlink>
        </w:p>
        <w:p w14:paraId="4DB52BC4" w14:textId="74B7469C" w:rsidR="00E5084C" w:rsidRDefault="00834D1B">
          <w:pPr>
            <w:pStyle w:val="TDC2"/>
            <w:tabs>
              <w:tab w:val="left" w:pos="660"/>
              <w:tab w:val="right" w:leader="dot" w:pos="10070"/>
            </w:tabs>
            <w:rPr>
              <w:noProof/>
              <w:lang w:val="es-CO" w:eastAsia="es-CO"/>
            </w:rPr>
          </w:pPr>
          <w:hyperlink w:anchor="_Toc30063866" w:history="1">
            <w:r w:rsidR="00E5084C" w:rsidRPr="00266507">
              <w:rPr>
                <w:rStyle w:val="Hipervnculo"/>
                <w:noProof/>
                <w:lang w:bidi="es-ES"/>
              </w:rPr>
              <w:t>7.</w:t>
            </w:r>
            <w:r w:rsidR="00E5084C">
              <w:rPr>
                <w:noProof/>
                <w:lang w:val="es-CO" w:eastAsia="es-CO"/>
              </w:rPr>
              <w:tab/>
            </w:r>
            <w:r w:rsidR="00E5084C" w:rsidRPr="00266507">
              <w:rPr>
                <w:rStyle w:val="Hipervnculo"/>
                <w:noProof/>
                <w:lang w:bidi="es-ES"/>
              </w:rPr>
              <w:t>Atención de peticiones, consultas y reclamos</w:t>
            </w:r>
            <w:r w:rsidR="00E5084C">
              <w:rPr>
                <w:noProof/>
                <w:webHidden/>
              </w:rPr>
              <w:tab/>
            </w:r>
            <w:r w:rsidR="00E5084C">
              <w:rPr>
                <w:noProof/>
                <w:webHidden/>
              </w:rPr>
              <w:fldChar w:fldCharType="begin"/>
            </w:r>
            <w:r w:rsidR="00E5084C">
              <w:rPr>
                <w:noProof/>
                <w:webHidden/>
              </w:rPr>
              <w:instrText xml:space="preserve"> PAGEREF _Toc30063866 \h </w:instrText>
            </w:r>
            <w:r w:rsidR="00E5084C">
              <w:rPr>
                <w:noProof/>
                <w:webHidden/>
              </w:rPr>
            </w:r>
            <w:r w:rsidR="00E5084C">
              <w:rPr>
                <w:noProof/>
                <w:webHidden/>
              </w:rPr>
              <w:fldChar w:fldCharType="separate"/>
            </w:r>
            <w:r w:rsidR="00E04E6D">
              <w:rPr>
                <w:noProof/>
                <w:webHidden/>
              </w:rPr>
              <w:t>6</w:t>
            </w:r>
            <w:r w:rsidR="00E5084C">
              <w:rPr>
                <w:noProof/>
                <w:webHidden/>
              </w:rPr>
              <w:fldChar w:fldCharType="end"/>
            </w:r>
          </w:hyperlink>
        </w:p>
        <w:p w14:paraId="3A5CDD4A" w14:textId="07ACB668" w:rsidR="00E5084C" w:rsidRDefault="00834D1B">
          <w:pPr>
            <w:pStyle w:val="TDC2"/>
            <w:tabs>
              <w:tab w:val="left" w:pos="660"/>
              <w:tab w:val="right" w:leader="dot" w:pos="10070"/>
            </w:tabs>
            <w:rPr>
              <w:noProof/>
              <w:lang w:val="es-CO" w:eastAsia="es-CO"/>
            </w:rPr>
          </w:pPr>
          <w:hyperlink w:anchor="_Toc30063867" w:history="1">
            <w:r w:rsidR="00E5084C" w:rsidRPr="00266507">
              <w:rPr>
                <w:rStyle w:val="Hipervnculo"/>
                <w:noProof/>
                <w:lang w:bidi="es-ES"/>
              </w:rPr>
              <w:t>8.</w:t>
            </w:r>
            <w:r w:rsidR="00E5084C">
              <w:rPr>
                <w:noProof/>
                <w:lang w:val="es-CO" w:eastAsia="es-CO"/>
              </w:rPr>
              <w:tab/>
            </w:r>
            <w:r w:rsidR="00E5084C" w:rsidRPr="00266507">
              <w:rPr>
                <w:rStyle w:val="Hipervnculo"/>
                <w:noProof/>
                <w:lang w:bidi="es-ES"/>
              </w:rPr>
              <w:t>Procedimiento para el ejercicio del derecho de Habeas Data</w:t>
            </w:r>
            <w:r w:rsidR="00E5084C">
              <w:rPr>
                <w:noProof/>
                <w:webHidden/>
              </w:rPr>
              <w:tab/>
            </w:r>
            <w:r w:rsidR="00E5084C">
              <w:rPr>
                <w:noProof/>
                <w:webHidden/>
              </w:rPr>
              <w:fldChar w:fldCharType="begin"/>
            </w:r>
            <w:r w:rsidR="00E5084C">
              <w:rPr>
                <w:noProof/>
                <w:webHidden/>
              </w:rPr>
              <w:instrText xml:space="preserve"> PAGEREF _Toc30063867 \h </w:instrText>
            </w:r>
            <w:r w:rsidR="00E5084C">
              <w:rPr>
                <w:noProof/>
                <w:webHidden/>
              </w:rPr>
            </w:r>
            <w:r w:rsidR="00E5084C">
              <w:rPr>
                <w:noProof/>
                <w:webHidden/>
              </w:rPr>
              <w:fldChar w:fldCharType="separate"/>
            </w:r>
            <w:r w:rsidR="00E04E6D">
              <w:rPr>
                <w:noProof/>
                <w:webHidden/>
              </w:rPr>
              <w:t>7</w:t>
            </w:r>
            <w:r w:rsidR="00E5084C">
              <w:rPr>
                <w:noProof/>
                <w:webHidden/>
              </w:rPr>
              <w:fldChar w:fldCharType="end"/>
            </w:r>
          </w:hyperlink>
        </w:p>
        <w:p w14:paraId="17A2269E" w14:textId="7C5127F2" w:rsidR="00E5084C" w:rsidRDefault="00834D1B">
          <w:pPr>
            <w:pStyle w:val="TDC2"/>
            <w:tabs>
              <w:tab w:val="left" w:pos="660"/>
              <w:tab w:val="right" w:leader="dot" w:pos="10070"/>
            </w:tabs>
            <w:rPr>
              <w:noProof/>
              <w:lang w:val="es-CO" w:eastAsia="es-CO"/>
            </w:rPr>
          </w:pPr>
          <w:hyperlink w:anchor="_Toc30063868" w:history="1">
            <w:r w:rsidR="00E5084C" w:rsidRPr="00266507">
              <w:rPr>
                <w:rStyle w:val="Hipervnculo"/>
                <w:noProof/>
                <w:lang w:bidi="es-ES"/>
              </w:rPr>
              <w:t>9.</w:t>
            </w:r>
            <w:r w:rsidR="00E5084C">
              <w:rPr>
                <w:noProof/>
                <w:lang w:val="es-CO" w:eastAsia="es-CO"/>
              </w:rPr>
              <w:tab/>
            </w:r>
            <w:r w:rsidR="00E5084C" w:rsidRPr="00266507">
              <w:rPr>
                <w:rStyle w:val="Hipervnculo"/>
                <w:noProof/>
                <w:lang w:bidi="es-ES"/>
              </w:rPr>
              <w:t>Vigencia</w:t>
            </w:r>
            <w:r w:rsidR="00E5084C">
              <w:rPr>
                <w:noProof/>
                <w:webHidden/>
              </w:rPr>
              <w:tab/>
            </w:r>
            <w:r w:rsidR="00E5084C">
              <w:rPr>
                <w:noProof/>
                <w:webHidden/>
              </w:rPr>
              <w:fldChar w:fldCharType="begin"/>
            </w:r>
            <w:r w:rsidR="00E5084C">
              <w:rPr>
                <w:noProof/>
                <w:webHidden/>
              </w:rPr>
              <w:instrText xml:space="preserve"> PAGEREF _Toc30063868 \h </w:instrText>
            </w:r>
            <w:r w:rsidR="00E5084C">
              <w:rPr>
                <w:noProof/>
                <w:webHidden/>
              </w:rPr>
            </w:r>
            <w:r w:rsidR="00E5084C">
              <w:rPr>
                <w:noProof/>
                <w:webHidden/>
              </w:rPr>
              <w:fldChar w:fldCharType="separate"/>
            </w:r>
            <w:r w:rsidR="00E04E6D">
              <w:rPr>
                <w:noProof/>
                <w:webHidden/>
              </w:rPr>
              <w:t>8</w:t>
            </w:r>
            <w:r w:rsidR="00E5084C">
              <w:rPr>
                <w:noProof/>
                <w:webHidden/>
              </w:rPr>
              <w:fldChar w:fldCharType="end"/>
            </w:r>
          </w:hyperlink>
        </w:p>
        <w:p w14:paraId="42B040DB" w14:textId="6786A69E" w:rsidR="00E5084C" w:rsidRDefault="00834D1B">
          <w:pPr>
            <w:pStyle w:val="TDC2"/>
            <w:tabs>
              <w:tab w:val="left" w:pos="880"/>
              <w:tab w:val="right" w:leader="dot" w:pos="10070"/>
            </w:tabs>
            <w:rPr>
              <w:noProof/>
              <w:lang w:val="es-CO" w:eastAsia="es-CO"/>
            </w:rPr>
          </w:pPr>
          <w:hyperlink w:anchor="_Toc30063869" w:history="1">
            <w:r w:rsidR="00E5084C" w:rsidRPr="00266507">
              <w:rPr>
                <w:rStyle w:val="Hipervnculo"/>
                <w:noProof/>
                <w:lang w:bidi="es-ES"/>
              </w:rPr>
              <w:t>10.</w:t>
            </w:r>
            <w:r w:rsidR="00947FDD">
              <w:rPr>
                <w:noProof/>
                <w:lang w:val="es-CO" w:eastAsia="es-CO"/>
              </w:rPr>
              <w:t xml:space="preserve">   </w:t>
            </w:r>
            <w:r w:rsidR="00E5084C" w:rsidRPr="00266507">
              <w:rPr>
                <w:rStyle w:val="Hipervnculo"/>
                <w:noProof/>
                <w:lang w:bidi="es-ES"/>
              </w:rPr>
              <w:t>Anexos</w:t>
            </w:r>
            <w:r w:rsidR="00E5084C">
              <w:rPr>
                <w:noProof/>
                <w:webHidden/>
              </w:rPr>
              <w:tab/>
            </w:r>
            <w:r w:rsidR="00E5084C">
              <w:rPr>
                <w:noProof/>
                <w:webHidden/>
              </w:rPr>
              <w:fldChar w:fldCharType="begin"/>
            </w:r>
            <w:r w:rsidR="00E5084C">
              <w:rPr>
                <w:noProof/>
                <w:webHidden/>
              </w:rPr>
              <w:instrText xml:space="preserve"> PAGEREF _Toc30063869 \h </w:instrText>
            </w:r>
            <w:r w:rsidR="00E5084C">
              <w:rPr>
                <w:noProof/>
                <w:webHidden/>
              </w:rPr>
            </w:r>
            <w:r w:rsidR="00E5084C">
              <w:rPr>
                <w:noProof/>
                <w:webHidden/>
              </w:rPr>
              <w:fldChar w:fldCharType="separate"/>
            </w:r>
            <w:r w:rsidR="00E04E6D">
              <w:rPr>
                <w:noProof/>
                <w:webHidden/>
              </w:rPr>
              <w:t>8</w:t>
            </w:r>
            <w:r w:rsidR="00E5084C">
              <w:rPr>
                <w:noProof/>
                <w:webHidden/>
              </w:rPr>
              <w:fldChar w:fldCharType="end"/>
            </w:r>
          </w:hyperlink>
        </w:p>
        <w:p w14:paraId="7EB4FA01" w14:textId="77777777" w:rsidR="00245E91" w:rsidRDefault="00245E91">
          <w:r>
            <w:rPr>
              <w:b/>
              <w:bCs/>
            </w:rPr>
            <w:fldChar w:fldCharType="end"/>
          </w:r>
        </w:p>
      </w:sdtContent>
    </w:sdt>
    <w:p w14:paraId="7FE80081" w14:textId="77777777" w:rsidR="00245E91" w:rsidRDefault="00245E91" w:rsidP="00607521">
      <w:pPr>
        <w:jc w:val="center"/>
        <w:rPr>
          <w:noProof/>
        </w:rPr>
      </w:pPr>
    </w:p>
    <w:p w14:paraId="026856B8" w14:textId="77777777" w:rsidR="00245E91" w:rsidRDefault="00245E91" w:rsidP="00607521">
      <w:pPr>
        <w:jc w:val="center"/>
        <w:rPr>
          <w:noProof/>
        </w:rPr>
      </w:pPr>
    </w:p>
    <w:p w14:paraId="77D37C13" w14:textId="77777777" w:rsidR="00245E91" w:rsidRDefault="00245E91" w:rsidP="00607521">
      <w:pPr>
        <w:jc w:val="center"/>
        <w:rPr>
          <w:noProof/>
        </w:rPr>
      </w:pPr>
    </w:p>
    <w:p w14:paraId="074BDDB1" w14:textId="77777777" w:rsidR="00245E91" w:rsidRDefault="00245E91" w:rsidP="00607521">
      <w:pPr>
        <w:jc w:val="center"/>
        <w:rPr>
          <w:noProof/>
        </w:rPr>
      </w:pPr>
    </w:p>
    <w:p w14:paraId="0484925E" w14:textId="77777777" w:rsidR="00245E91" w:rsidRDefault="00245E91" w:rsidP="00607521">
      <w:pPr>
        <w:jc w:val="center"/>
        <w:rPr>
          <w:noProof/>
        </w:rPr>
      </w:pPr>
    </w:p>
    <w:p w14:paraId="6CEFC310" w14:textId="77777777" w:rsidR="00245E91" w:rsidRDefault="00245E91" w:rsidP="00607521">
      <w:pPr>
        <w:jc w:val="center"/>
        <w:rPr>
          <w:noProof/>
        </w:rPr>
      </w:pPr>
    </w:p>
    <w:p w14:paraId="451B2F61" w14:textId="77777777" w:rsidR="00245E91" w:rsidRDefault="00245E91" w:rsidP="00607521">
      <w:pPr>
        <w:jc w:val="center"/>
        <w:rPr>
          <w:noProof/>
        </w:rPr>
      </w:pPr>
    </w:p>
    <w:p w14:paraId="3EF56BBD" w14:textId="77777777" w:rsidR="00245E91" w:rsidRDefault="00245E91" w:rsidP="00607521">
      <w:pPr>
        <w:jc w:val="center"/>
        <w:rPr>
          <w:noProof/>
        </w:rPr>
      </w:pPr>
    </w:p>
    <w:p w14:paraId="683300C8" w14:textId="77777777" w:rsidR="00245E91" w:rsidRDefault="00245E91" w:rsidP="00607521">
      <w:pPr>
        <w:jc w:val="center"/>
        <w:rPr>
          <w:noProof/>
        </w:rPr>
      </w:pPr>
    </w:p>
    <w:p w14:paraId="07B1F1AB" w14:textId="77777777" w:rsidR="00245E91" w:rsidRDefault="00245E91" w:rsidP="00607521">
      <w:pPr>
        <w:jc w:val="center"/>
        <w:rPr>
          <w:noProof/>
        </w:rPr>
      </w:pPr>
    </w:p>
    <w:p w14:paraId="5090EE02" w14:textId="77777777" w:rsidR="0023705B" w:rsidRDefault="0023705B">
      <w:pPr>
        <w:rPr>
          <w:lang w:bidi="es-ES"/>
        </w:rPr>
      </w:pPr>
      <w:r>
        <w:rPr>
          <w:lang w:bidi="es-ES"/>
        </w:rPr>
        <w:br w:type="page"/>
      </w:r>
    </w:p>
    <w:p w14:paraId="6307A81A" w14:textId="77777777" w:rsidR="0023705B" w:rsidRDefault="0023705B" w:rsidP="0023705B">
      <w:pPr>
        <w:pStyle w:val="Estilo1"/>
        <w:framePr w:hSpace="0" w:wrap="auto" w:vAnchor="margin" w:hAnchor="text" w:xAlign="left" w:yAlign="inline"/>
        <w:rPr>
          <w:b/>
          <w:color w:val="00B050"/>
          <w:szCs w:val="60"/>
          <w:lang w:bidi="es-ES"/>
        </w:rPr>
      </w:pPr>
      <w:r>
        <w:rPr>
          <w:b/>
          <w:noProof/>
          <w:color w:val="00B050"/>
          <w:szCs w:val="60"/>
          <w:lang w:val="es-CO" w:eastAsia="es-CO"/>
          <w14:ligatures w14:val="none"/>
          <w14:cntxtAlts w14:val="0"/>
        </w:rPr>
        <w:lastRenderedPageBreak/>
        <mc:AlternateContent>
          <mc:Choice Requires="wps">
            <w:drawing>
              <wp:anchor distT="0" distB="0" distL="114300" distR="114300" simplePos="0" relativeHeight="251668480" behindDoc="0" locked="0" layoutInCell="1" allowOverlap="1" wp14:anchorId="010FCC15" wp14:editId="5614F2A2">
                <wp:simplePos x="0" y="0"/>
                <wp:positionH relativeFrom="column">
                  <wp:posOffset>701040</wp:posOffset>
                </wp:positionH>
                <wp:positionV relativeFrom="paragraph">
                  <wp:posOffset>-717550</wp:posOffset>
                </wp:positionV>
                <wp:extent cx="4638675" cy="333375"/>
                <wp:effectExtent l="0" t="0" r="9525" b="9525"/>
                <wp:wrapNone/>
                <wp:docPr id="1" name="Rectángulo 2"/>
                <wp:cNvGraphicFramePr/>
                <a:graphic xmlns:a="http://schemas.openxmlformats.org/drawingml/2006/main">
                  <a:graphicData uri="http://schemas.microsoft.com/office/word/2010/wordprocessingShape">
                    <wps:wsp>
                      <wps:cNvSpPr/>
                      <wps:spPr>
                        <a:xfrm>
                          <a:off x="0" y="0"/>
                          <a:ext cx="46386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380175" id="Rectángulo 2" o:spid="_x0000_s1026" style="position:absolute;margin-left:55.2pt;margin-top:-56.5pt;width:365.2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" fillcolor="white [3212]" stroked="f" strokeweight="2.25pt"/>
            </w:pict>
          </mc:Fallback>
        </mc:AlternateContent>
      </w:r>
      <w:r>
        <w:rPr>
          <w:b/>
          <w:color w:val="00B050"/>
          <w:szCs w:val="60"/>
          <w:lang w:bidi="es-ES"/>
        </w:rPr>
        <w:t>Po</w:t>
      </w:r>
      <w:r w:rsidRPr="00BD63D3">
        <w:rPr>
          <w:b/>
          <w:color w:val="00B050"/>
          <w:szCs w:val="60"/>
          <w:lang w:bidi="es-ES"/>
        </w:rPr>
        <w:t>lítica de Tratamiento de Datos Personales</w:t>
      </w:r>
    </w:p>
    <w:p w14:paraId="37C8E46F" w14:textId="77777777" w:rsidR="0023705B" w:rsidRDefault="0023705B" w:rsidP="0023705B">
      <w:pPr>
        <w:jc w:val="both"/>
        <w:rPr>
          <w:i/>
          <w:iCs/>
        </w:rPr>
      </w:pPr>
      <w:r w:rsidRPr="00245E91">
        <w:rPr>
          <w:i/>
          <w:iCs/>
          <w:sz w:val="24"/>
          <w:szCs w:val="24"/>
        </w:rPr>
        <w:t>La presente política obedece al mandato legal, en cuanto el derecho constitucional que tienen todas las personas a conocer, actualizar y rectificar las informaciones que se hayan recogido sobre ellas en bases de datos o archivos, y los demás derechos, libertades y garantías frente a la materia, que desarrolle la ley y la Constitución Política de Colombia</w:t>
      </w:r>
      <w:r w:rsidRPr="00BD63D3">
        <w:rPr>
          <w:i/>
          <w:iCs/>
        </w:rPr>
        <w:t>.</w:t>
      </w:r>
    </w:p>
    <w:p w14:paraId="30F03AE3" w14:textId="77777777" w:rsidR="0023705B" w:rsidRPr="0023705B" w:rsidRDefault="0023705B" w:rsidP="0023705B">
      <w:pPr>
        <w:rPr>
          <w:sz w:val="8"/>
          <w:lang w:bidi="es-ES"/>
        </w:rPr>
      </w:pPr>
    </w:p>
    <w:p w14:paraId="0B0FD1A9" w14:textId="77777777" w:rsidR="0023705B" w:rsidRPr="000C2DD0" w:rsidRDefault="0023705B" w:rsidP="0023705B">
      <w:pPr>
        <w:pStyle w:val="Ttulo2"/>
        <w:numPr>
          <w:ilvl w:val="0"/>
          <w:numId w:val="8"/>
        </w:numPr>
        <w:spacing w:before="0"/>
        <w:rPr>
          <w:color w:val="auto"/>
          <w:lang w:bidi="es-ES"/>
        </w:rPr>
      </w:pPr>
      <w:bookmarkStart w:id="1" w:name="_Toc30063860"/>
      <w:r w:rsidRPr="000C2DD0">
        <w:rPr>
          <w:color w:val="auto"/>
          <w:lang w:bidi="es-ES"/>
        </w:rPr>
        <w:t>Objetivo</w:t>
      </w:r>
      <w:bookmarkEnd w:id="1"/>
    </w:p>
    <w:p w14:paraId="78EB06E6" w14:textId="77777777" w:rsidR="0023705B" w:rsidRPr="000C2DD0" w:rsidRDefault="0023705B" w:rsidP="0023705B">
      <w:pPr>
        <w:rPr>
          <w:lang w:bidi="es-ES"/>
        </w:rPr>
      </w:pPr>
    </w:p>
    <w:p w14:paraId="6B74A2D5" w14:textId="77777777" w:rsidR="0023705B" w:rsidRPr="000C2DD0" w:rsidRDefault="0023705B" w:rsidP="0023705B">
      <w:pPr>
        <w:jc w:val="both"/>
      </w:pPr>
      <w:r w:rsidRPr="000C2DD0">
        <w:rPr>
          <w:lang w:bidi="es-ES"/>
        </w:rPr>
        <w:t xml:space="preserve">Establecer los criterios para la recolección, almacenamiento, uso, circulación y supresión  de los datos personales tratados por la Corporación Autónoma Regional del Magdalena - CORPAMAG, dando cumplimiento a lo establecido en la Ley 1581 de 2012 y en el Decreto 1074 de 2015. </w:t>
      </w:r>
    </w:p>
    <w:p w14:paraId="7497BA30" w14:textId="77777777" w:rsidR="0023705B" w:rsidRPr="0023705B" w:rsidRDefault="0023705B" w:rsidP="0023705B">
      <w:pPr>
        <w:rPr>
          <w:sz w:val="4"/>
          <w:lang w:bidi="es-ES"/>
        </w:rPr>
      </w:pPr>
    </w:p>
    <w:p w14:paraId="7BCECA88" w14:textId="77777777" w:rsidR="0023705B" w:rsidRPr="000C2DD0" w:rsidRDefault="0023705B" w:rsidP="0023705B">
      <w:pPr>
        <w:pStyle w:val="Ttulo2"/>
        <w:numPr>
          <w:ilvl w:val="0"/>
          <w:numId w:val="8"/>
        </w:numPr>
        <w:spacing w:before="0"/>
        <w:rPr>
          <w:color w:val="auto"/>
          <w:lang w:bidi="es-ES"/>
        </w:rPr>
      </w:pPr>
      <w:bookmarkStart w:id="2" w:name="_Toc30063861"/>
      <w:r w:rsidRPr="000C2DD0">
        <w:rPr>
          <w:color w:val="auto"/>
          <w:lang w:bidi="es-ES"/>
        </w:rPr>
        <w:t>Alcance</w:t>
      </w:r>
      <w:bookmarkEnd w:id="2"/>
    </w:p>
    <w:p w14:paraId="473CB06D" w14:textId="77777777" w:rsidR="0023705B" w:rsidRPr="000C2DD0" w:rsidRDefault="0023705B" w:rsidP="0023705B">
      <w:pPr>
        <w:rPr>
          <w:lang w:bidi="es-ES"/>
        </w:rPr>
      </w:pPr>
    </w:p>
    <w:p w14:paraId="7E492A86" w14:textId="77777777" w:rsidR="0023705B" w:rsidRPr="000C2DD0" w:rsidRDefault="0023705B" w:rsidP="0023705B">
      <w:pPr>
        <w:rPr>
          <w:lang w:bidi="es-ES"/>
        </w:rPr>
      </w:pPr>
      <w:r w:rsidRPr="000C2DD0">
        <w:rPr>
          <w:lang w:bidi="es-ES"/>
        </w:rPr>
        <w:t>Esta política de Tratamientos de Datos Personales, aplica para toda la información personal registrada en las bases de datos y/o archivos de CORPAMAG, quien actúa en calidad de responsable del tratamiento de los datos personales.</w:t>
      </w:r>
    </w:p>
    <w:p w14:paraId="57F14A38" w14:textId="77777777" w:rsidR="0023705B" w:rsidRPr="0023705B" w:rsidRDefault="0023705B" w:rsidP="0023705B">
      <w:pPr>
        <w:rPr>
          <w:sz w:val="10"/>
          <w:lang w:bidi="es-ES"/>
        </w:rPr>
      </w:pPr>
    </w:p>
    <w:p w14:paraId="5EB923C7" w14:textId="77777777" w:rsidR="0023705B" w:rsidRPr="000C2DD0" w:rsidRDefault="0023705B" w:rsidP="0023705B">
      <w:pPr>
        <w:pStyle w:val="Ttulo2"/>
        <w:numPr>
          <w:ilvl w:val="0"/>
          <w:numId w:val="8"/>
        </w:numPr>
        <w:spacing w:before="0"/>
        <w:rPr>
          <w:color w:val="auto"/>
          <w:lang w:bidi="es-ES"/>
        </w:rPr>
      </w:pPr>
      <w:bookmarkStart w:id="3" w:name="_Toc30063862"/>
      <w:r w:rsidRPr="000C2DD0">
        <w:rPr>
          <w:color w:val="auto"/>
          <w:lang w:bidi="es-ES"/>
        </w:rPr>
        <w:t>Responsable del</w:t>
      </w:r>
      <w:r w:rsidRPr="000C2DD0">
        <w:rPr>
          <w:b w:val="0"/>
          <w:bCs w:val="0"/>
          <w:color w:val="auto"/>
          <w:lang w:bidi="es-ES"/>
        </w:rPr>
        <w:t xml:space="preserve"> </w:t>
      </w:r>
      <w:r w:rsidRPr="000C2DD0">
        <w:rPr>
          <w:color w:val="auto"/>
          <w:lang w:bidi="es-ES"/>
        </w:rPr>
        <w:t>Tratamiento</w:t>
      </w:r>
      <w:bookmarkEnd w:id="3"/>
    </w:p>
    <w:p w14:paraId="7F9E7689" w14:textId="77777777" w:rsidR="0023705B" w:rsidRPr="000C2DD0" w:rsidRDefault="0023705B" w:rsidP="0023705B">
      <w:pPr>
        <w:rPr>
          <w:lang w:bidi="es-ES"/>
        </w:rPr>
      </w:pPr>
    </w:p>
    <w:p w14:paraId="7D365F86" w14:textId="77777777" w:rsidR="0023705B" w:rsidRPr="000C2DD0" w:rsidRDefault="0023705B" w:rsidP="0023705B">
      <w:pPr>
        <w:jc w:val="both"/>
      </w:pPr>
      <w:r w:rsidRPr="000C2DD0">
        <w:t>La Corporación Autónoma Regional del Magdalena - CORPAMAG actuará como responsable del tratamiento de sus datos personales y hará uso de los mismos únicamente para las finalidades para las que se encuentra facultado, especialmente las señaladas en el título 5. Tratamiento y finalidad de la presente política y sobre la base de la ley y la normativa vigente.</w:t>
      </w:r>
    </w:p>
    <w:p w14:paraId="29FB9E54"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Nombre: Corporación Autónoma Regional del Magdalena – CORPAMAG</w:t>
      </w:r>
    </w:p>
    <w:p w14:paraId="34F5BFBA"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NIT: 800.099.287-4</w:t>
      </w:r>
    </w:p>
    <w:p w14:paraId="52C919C9"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 xml:space="preserve">Contacto: </w:t>
      </w:r>
      <w:r w:rsidR="00574037">
        <w:rPr>
          <w:rFonts w:eastAsiaTheme="minorEastAsia"/>
          <w:sz w:val="22"/>
        </w:rPr>
        <w:t>Secretaria General</w:t>
      </w:r>
    </w:p>
    <w:p w14:paraId="07EF1E59"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Domicilio: Avenida del Libertador # 32-201 de la ciudad de Santa Marta, República de Colombia</w:t>
      </w:r>
    </w:p>
    <w:p w14:paraId="7B6BE624"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 xml:space="preserve">Correo electrónico: </w:t>
      </w:r>
      <w:hyperlink r:id="rId12" w:history="1">
        <w:r w:rsidRPr="00FF3149">
          <w:rPr>
            <w:rFonts w:eastAsiaTheme="minorEastAsia"/>
            <w:sz w:val="22"/>
          </w:rPr>
          <w:t>contactenos@corpamag.gov.co</w:t>
        </w:r>
      </w:hyperlink>
    </w:p>
    <w:p w14:paraId="7568DA8D" w14:textId="77777777" w:rsidR="0023705B" w:rsidRDefault="0023705B" w:rsidP="0023705B">
      <w:pPr>
        <w:pStyle w:val="Prrafodelista"/>
        <w:numPr>
          <w:ilvl w:val="0"/>
          <w:numId w:val="3"/>
        </w:numPr>
        <w:spacing w:after="0"/>
        <w:jc w:val="both"/>
        <w:rPr>
          <w:bCs/>
          <w:sz w:val="22"/>
        </w:rPr>
      </w:pPr>
      <w:r w:rsidRPr="00FF3149">
        <w:rPr>
          <w:bCs/>
          <w:sz w:val="22"/>
        </w:rPr>
        <w:t xml:space="preserve">Página web: </w:t>
      </w:r>
      <w:hyperlink r:id="rId13" w:history="1">
        <w:r w:rsidRPr="00D4675D">
          <w:rPr>
            <w:rStyle w:val="Hipervnculo"/>
            <w:bCs/>
            <w:sz w:val="22"/>
          </w:rPr>
          <w:t>www.corpamag.gov.co</w:t>
        </w:r>
      </w:hyperlink>
    </w:p>
    <w:p w14:paraId="52954D94" w14:textId="571F0114" w:rsidR="0023705B" w:rsidRPr="00794D9F" w:rsidRDefault="0023705B" w:rsidP="00DD49E1">
      <w:pPr>
        <w:pStyle w:val="Prrafodelista"/>
        <w:numPr>
          <w:ilvl w:val="0"/>
          <w:numId w:val="3"/>
        </w:numPr>
        <w:spacing w:after="0"/>
        <w:jc w:val="both"/>
        <w:rPr>
          <w:bCs/>
          <w:sz w:val="22"/>
        </w:rPr>
      </w:pPr>
      <w:r w:rsidRPr="00794D9F">
        <w:rPr>
          <w:bCs/>
        </w:rPr>
        <w:t xml:space="preserve">Teléfono: </w:t>
      </w:r>
      <w:r w:rsidR="00DD49E1" w:rsidRPr="00DD49E1">
        <w:rPr>
          <w:bCs/>
        </w:rPr>
        <w:t xml:space="preserve">(57 + </w:t>
      </w:r>
      <w:r w:rsidR="00C62272">
        <w:rPr>
          <w:bCs/>
        </w:rPr>
        <w:t>60</w:t>
      </w:r>
      <w:r w:rsidR="00DD49E1" w:rsidRPr="00DD49E1">
        <w:rPr>
          <w:bCs/>
        </w:rPr>
        <w:t>5) 4380200 - 4380300</w:t>
      </w:r>
      <w:r w:rsidR="00574037">
        <w:rPr>
          <w:bCs/>
        </w:rPr>
        <w:t xml:space="preserve"> ext. 170</w:t>
      </w:r>
    </w:p>
    <w:p w14:paraId="44CE186F" w14:textId="77777777" w:rsidR="00245E91" w:rsidRDefault="00245E91" w:rsidP="00245E91">
      <w:pPr>
        <w:rPr>
          <w:lang w:bidi="es-ES"/>
        </w:rPr>
      </w:pPr>
    </w:p>
    <w:p w14:paraId="318C22DB" w14:textId="77777777" w:rsidR="00B762DE" w:rsidRPr="000C2DD0" w:rsidRDefault="00B762DE" w:rsidP="00B762DE">
      <w:pPr>
        <w:pStyle w:val="Ttulo2"/>
        <w:numPr>
          <w:ilvl w:val="0"/>
          <w:numId w:val="8"/>
        </w:numPr>
        <w:spacing w:before="0"/>
        <w:rPr>
          <w:color w:val="auto"/>
          <w:lang w:bidi="es-ES"/>
        </w:rPr>
      </w:pPr>
      <w:bookmarkStart w:id="4" w:name="_Toc30063863"/>
      <w:r w:rsidRPr="000C2DD0">
        <w:rPr>
          <w:color w:val="auto"/>
          <w:lang w:bidi="es-ES"/>
        </w:rPr>
        <w:lastRenderedPageBreak/>
        <w:t>Definiciones</w:t>
      </w:r>
      <w:bookmarkEnd w:id="4"/>
    </w:p>
    <w:p w14:paraId="6821FECD" w14:textId="77777777" w:rsidR="008111ED" w:rsidRDefault="008111ED" w:rsidP="00DD7840">
      <w:pPr>
        <w:jc w:val="both"/>
      </w:pPr>
    </w:p>
    <w:p w14:paraId="7B38F71B" w14:textId="77777777" w:rsidR="00FF77D8" w:rsidRPr="008418FB" w:rsidRDefault="00FF77D8" w:rsidP="00FF77D8">
      <w:pPr>
        <w:jc w:val="both"/>
      </w:pPr>
      <w:r w:rsidRPr="008418FB">
        <w:t>En el marco de la presente política y para su mayor comprensión se cuentan con las siguientes definiciones:</w:t>
      </w:r>
    </w:p>
    <w:p w14:paraId="536CB195" w14:textId="77777777" w:rsidR="006F7A9D" w:rsidRDefault="00FF77D8" w:rsidP="00D45D02">
      <w:pPr>
        <w:pStyle w:val="Prrafodelista"/>
        <w:numPr>
          <w:ilvl w:val="0"/>
          <w:numId w:val="15"/>
        </w:numPr>
        <w:jc w:val="both"/>
        <w:rPr>
          <w:sz w:val="22"/>
        </w:rPr>
      </w:pPr>
      <w:r w:rsidRPr="00550526">
        <w:rPr>
          <w:b/>
          <w:sz w:val="22"/>
        </w:rPr>
        <w:t>Autorización:</w:t>
      </w:r>
      <w:r w:rsidRPr="00550526">
        <w:rPr>
          <w:sz w:val="22"/>
        </w:rPr>
        <w:t xml:space="preserve"> consentimiento previo, voluntario, excepcional, expreso e informado </w:t>
      </w:r>
      <w:r w:rsidR="006F7A9D" w:rsidRPr="00550526">
        <w:rPr>
          <w:sz w:val="22"/>
        </w:rPr>
        <w:t xml:space="preserve">que da cualquier persona para que las empresas o personas responsables del tratamiento de la información, puedan utilizar sus datos personales. </w:t>
      </w:r>
    </w:p>
    <w:p w14:paraId="0BE574D4" w14:textId="77777777" w:rsidR="00550526" w:rsidRPr="00550526" w:rsidRDefault="00550526" w:rsidP="00DA7C53">
      <w:pPr>
        <w:pStyle w:val="Prrafodelista"/>
        <w:ind w:left="720" w:firstLine="0"/>
        <w:jc w:val="both"/>
        <w:rPr>
          <w:sz w:val="22"/>
        </w:rPr>
      </w:pPr>
    </w:p>
    <w:p w14:paraId="7CBF985E" w14:textId="77777777" w:rsidR="00FF77D8" w:rsidRDefault="00FF77D8" w:rsidP="00D45D02">
      <w:pPr>
        <w:pStyle w:val="Prrafodelista"/>
        <w:numPr>
          <w:ilvl w:val="0"/>
          <w:numId w:val="15"/>
        </w:numPr>
        <w:jc w:val="both"/>
        <w:rPr>
          <w:sz w:val="22"/>
        </w:rPr>
      </w:pPr>
      <w:r w:rsidRPr="00550526">
        <w:rPr>
          <w:b/>
          <w:sz w:val="22"/>
        </w:rPr>
        <w:t>Aviso de privacidad:</w:t>
      </w:r>
      <w:r w:rsidRPr="00550526">
        <w:rPr>
          <w:sz w:val="22"/>
        </w:rPr>
        <w:t xml:space="preserve"> comunicación verbal o escrita generada por el </w:t>
      </w:r>
      <w:r w:rsidR="000C2DD0" w:rsidRPr="00550526">
        <w:rPr>
          <w:sz w:val="22"/>
        </w:rPr>
        <w:t>responsable</w:t>
      </w:r>
      <w:r w:rsidRPr="00550526">
        <w:rPr>
          <w:sz w:val="22"/>
        </w:rPr>
        <w:t>,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p>
    <w:p w14:paraId="5D45468F" w14:textId="77777777" w:rsidR="00550526" w:rsidRPr="00550526" w:rsidRDefault="00550526" w:rsidP="00550526">
      <w:pPr>
        <w:pStyle w:val="Prrafodelista"/>
        <w:ind w:left="720" w:firstLine="0"/>
        <w:jc w:val="both"/>
        <w:rPr>
          <w:sz w:val="22"/>
        </w:rPr>
      </w:pPr>
    </w:p>
    <w:p w14:paraId="45B0B1E4" w14:textId="77777777" w:rsidR="00550526" w:rsidRDefault="00FF77D8" w:rsidP="00550526">
      <w:pPr>
        <w:pStyle w:val="Prrafodelista"/>
        <w:numPr>
          <w:ilvl w:val="0"/>
          <w:numId w:val="15"/>
        </w:numPr>
        <w:jc w:val="both"/>
        <w:rPr>
          <w:sz w:val="22"/>
        </w:rPr>
      </w:pPr>
      <w:r w:rsidRPr="00550526">
        <w:rPr>
          <w:b/>
          <w:sz w:val="22"/>
        </w:rPr>
        <w:t>Base de Datos:</w:t>
      </w:r>
      <w:r w:rsidRPr="00550526">
        <w:rPr>
          <w:sz w:val="22"/>
        </w:rPr>
        <w:t xml:space="preserve"> conjunto organi</w:t>
      </w:r>
      <w:r w:rsidR="00E3109E" w:rsidRPr="00550526">
        <w:rPr>
          <w:sz w:val="22"/>
        </w:rPr>
        <w:t>zado de datos personales que son</w:t>
      </w:r>
      <w:r w:rsidRPr="00550526">
        <w:rPr>
          <w:sz w:val="22"/>
        </w:rPr>
        <w:t xml:space="preserve"> objeto de Tratamiento.</w:t>
      </w:r>
    </w:p>
    <w:p w14:paraId="26A55EC8" w14:textId="77777777" w:rsidR="00550526" w:rsidRPr="00550526" w:rsidRDefault="00550526" w:rsidP="00DA7C53">
      <w:pPr>
        <w:pStyle w:val="Prrafodelista"/>
        <w:ind w:left="720" w:firstLine="0"/>
        <w:jc w:val="both"/>
        <w:rPr>
          <w:sz w:val="22"/>
        </w:rPr>
      </w:pPr>
    </w:p>
    <w:p w14:paraId="3131E82A" w14:textId="77777777" w:rsidR="00E3109E" w:rsidRDefault="00FF77D8" w:rsidP="00E3109E">
      <w:pPr>
        <w:pStyle w:val="Prrafodelista"/>
        <w:numPr>
          <w:ilvl w:val="0"/>
          <w:numId w:val="15"/>
        </w:numPr>
        <w:jc w:val="both"/>
        <w:rPr>
          <w:sz w:val="22"/>
        </w:rPr>
      </w:pPr>
      <w:r w:rsidRPr="00550526">
        <w:rPr>
          <w:b/>
          <w:sz w:val="22"/>
        </w:rPr>
        <w:t>Confidencialidad:</w:t>
      </w:r>
      <w:r w:rsidRPr="00550526">
        <w:rPr>
          <w:sz w:val="22"/>
        </w:rPr>
        <w:t xml:space="preserve"> propiedad de prevenir el acceso o la divulgación de la información a personas o sistemas no autorizados.</w:t>
      </w:r>
    </w:p>
    <w:p w14:paraId="62A44E00" w14:textId="77777777" w:rsidR="00550526" w:rsidRPr="00550526" w:rsidRDefault="00550526" w:rsidP="00DA7C53">
      <w:pPr>
        <w:pStyle w:val="Prrafodelista"/>
        <w:ind w:left="720" w:firstLine="0"/>
        <w:jc w:val="both"/>
        <w:rPr>
          <w:sz w:val="22"/>
        </w:rPr>
      </w:pPr>
    </w:p>
    <w:p w14:paraId="54513F6C" w14:textId="77777777" w:rsidR="00E3109E" w:rsidRDefault="00FF77D8" w:rsidP="00E3109E">
      <w:pPr>
        <w:pStyle w:val="Prrafodelista"/>
        <w:numPr>
          <w:ilvl w:val="0"/>
          <w:numId w:val="15"/>
        </w:numPr>
        <w:jc w:val="both"/>
        <w:rPr>
          <w:sz w:val="22"/>
        </w:rPr>
      </w:pPr>
      <w:r w:rsidRPr="00550526">
        <w:rPr>
          <w:b/>
          <w:sz w:val="22"/>
        </w:rPr>
        <w:t>Dato personal:</w:t>
      </w:r>
      <w:r w:rsidRPr="00550526">
        <w:rPr>
          <w:sz w:val="22"/>
        </w:rPr>
        <w:t xml:space="preserve"> </w:t>
      </w:r>
      <w:r w:rsidR="00E3109E" w:rsidRPr="00550526">
        <w:rPr>
          <w:sz w:val="22"/>
        </w:rPr>
        <w:t xml:space="preserve">cualquier información vinculada o   que pueda asociarse a una persona determinada, como su nombre o número de identificación, o que pueda hacerla determinable, como sus rasgos físicos. </w:t>
      </w:r>
    </w:p>
    <w:p w14:paraId="4BFB01E1" w14:textId="77777777" w:rsidR="00550526" w:rsidRPr="00550526" w:rsidRDefault="00550526" w:rsidP="00DA7C53">
      <w:pPr>
        <w:pStyle w:val="Prrafodelista"/>
        <w:ind w:left="720" w:firstLine="0"/>
        <w:jc w:val="both"/>
        <w:rPr>
          <w:sz w:val="22"/>
        </w:rPr>
      </w:pPr>
    </w:p>
    <w:p w14:paraId="7783E0F0" w14:textId="77777777" w:rsidR="00FF77D8" w:rsidRDefault="00FF77D8" w:rsidP="00D45D02">
      <w:pPr>
        <w:pStyle w:val="Prrafodelista"/>
        <w:numPr>
          <w:ilvl w:val="0"/>
          <w:numId w:val="15"/>
        </w:numPr>
        <w:jc w:val="both"/>
        <w:rPr>
          <w:sz w:val="22"/>
        </w:rPr>
      </w:pPr>
      <w:r w:rsidRPr="00550526">
        <w:rPr>
          <w:b/>
          <w:sz w:val="22"/>
        </w:rPr>
        <w:t>Dato público:</w:t>
      </w:r>
      <w:r w:rsidRPr="00550526">
        <w:rPr>
          <w:sz w:val="22"/>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p>
    <w:p w14:paraId="19594CFA" w14:textId="77777777" w:rsidR="00550526" w:rsidRPr="00550526" w:rsidRDefault="00550526" w:rsidP="00DA7C53">
      <w:pPr>
        <w:pStyle w:val="Prrafodelista"/>
        <w:ind w:left="720" w:firstLine="0"/>
        <w:jc w:val="both"/>
        <w:rPr>
          <w:sz w:val="22"/>
        </w:rPr>
      </w:pPr>
    </w:p>
    <w:p w14:paraId="11EADAFB" w14:textId="77777777" w:rsidR="00347458" w:rsidRDefault="00FF77D8" w:rsidP="00D45D02">
      <w:pPr>
        <w:pStyle w:val="Prrafodelista"/>
        <w:numPr>
          <w:ilvl w:val="0"/>
          <w:numId w:val="15"/>
        </w:numPr>
        <w:jc w:val="both"/>
        <w:rPr>
          <w:sz w:val="22"/>
        </w:rPr>
      </w:pPr>
      <w:r w:rsidRPr="00550526">
        <w:rPr>
          <w:b/>
          <w:sz w:val="22"/>
        </w:rPr>
        <w:t>Dato personal privado:</w:t>
      </w:r>
      <w:r w:rsidRPr="00550526">
        <w:rPr>
          <w:sz w:val="22"/>
        </w:rPr>
        <w:t xml:space="preserve"> </w:t>
      </w:r>
      <w:r w:rsidR="00347458" w:rsidRPr="00550526">
        <w:rPr>
          <w:sz w:val="22"/>
        </w:rPr>
        <w:t xml:space="preserve">Es el dato que por su naturaleza íntima o reservada solo es relevante para el titular. Los gustos o preferencias de las personas, por ejemplo, corresponden a un dato privado. </w:t>
      </w:r>
    </w:p>
    <w:p w14:paraId="79DF7F96" w14:textId="77777777" w:rsidR="00550526" w:rsidRPr="00550526" w:rsidRDefault="00550526" w:rsidP="00DA7C53">
      <w:pPr>
        <w:pStyle w:val="Prrafodelista"/>
        <w:ind w:left="720" w:firstLine="0"/>
        <w:jc w:val="both"/>
        <w:rPr>
          <w:sz w:val="22"/>
        </w:rPr>
      </w:pPr>
    </w:p>
    <w:p w14:paraId="0E2E845F" w14:textId="77777777" w:rsidR="00FF77D8" w:rsidRDefault="00FF77D8" w:rsidP="00D45D02">
      <w:pPr>
        <w:pStyle w:val="Prrafodelista"/>
        <w:numPr>
          <w:ilvl w:val="0"/>
          <w:numId w:val="15"/>
        </w:numPr>
        <w:jc w:val="both"/>
        <w:rPr>
          <w:sz w:val="22"/>
        </w:rPr>
      </w:pPr>
      <w:r w:rsidRPr="00550526">
        <w:rPr>
          <w:b/>
          <w:sz w:val="22"/>
        </w:rPr>
        <w:t>Dato semiprivado:</w:t>
      </w:r>
      <w:r w:rsidRPr="00550526">
        <w:rPr>
          <w:sz w:val="22"/>
        </w:rPr>
        <w:t xml:space="preserve"> es semiprivado el dato que no tiene naturaleza íntima, reservada, ni pública y cuyo conocimiento o divulgación puede interesar no sólo a su titular sino a cierto sector o</w:t>
      </w:r>
      <w:r w:rsidR="008418FB" w:rsidRPr="00550526">
        <w:rPr>
          <w:sz w:val="22"/>
        </w:rPr>
        <w:t xml:space="preserve"> </w:t>
      </w:r>
      <w:r w:rsidRPr="00550526">
        <w:rPr>
          <w:sz w:val="22"/>
        </w:rPr>
        <w:t>grupo de personas o a la sociedad en general.</w:t>
      </w:r>
      <w:r w:rsidR="007E71CB" w:rsidRPr="00550526">
        <w:rPr>
          <w:sz w:val="22"/>
        </w:rPr>
        <w:t xml:space="preserve"> Los datos financieros y crediticios de la actividad comercial o de servicios, son algunos ejemplos. </w:t>
      </w:r>
    </w:p>
    <w:p w14:paraId="2998F320" w14:textId="77777777" w:rsidR="00550526" w:rsidRPr="00550526" w:rsidRDefault="00550526" w:rsidP="00DA7C53">
      <w:pPr>
        <w:pStyle w:val="Prrafodelista"/>
        <w:ind w:left="720" w:firstLine="0"/>
        <w:jc w:val="both"/>
        <w:rPr>
          <w:sz w:val="22"/>
        </w:rPr>
      </w:pPr>
    </w:p>
    <w:p w14:paraId="6BB3D875" w14:textId="77777777" w:rsidR="00FF77D8" w:rsidRDefault="00FF77D8" w:rsidP="00D45D02">
      <w:pPr>
        <w:pStyle w:val="Prrafodelista"/>
        <w:numPr>
          <w:ilvl w:val="0"/>
          <w:numId w:val="15"/>
        </w:numPr>
        <w:jc w:val="both"/>
        <w:rPr>
          <w:sz w:val="22"/>
        </w:rPr>
      </w:pPr>
      <w:r w:rsidRPr="00550526">
        <w:rPr>
          <w:b/>
          <w:sz w:val="22"/>
        </w:rPr>
        <w:t>Datos sensibles:</w:t>
      </w:r>
      <w:r w:rsidRPr="00550526">
        <w:rPr>
          <w:sz w:val="22"/>
        </w:rPr>
        <w:t xml:space="preserve"> se entiende p</w:t>
      </w:r>
      <w:r w:rsidR="00D46F59" w:rsidRPr="00550526">
        <w:rPr>
          <w:sz w:val="22"/>
        </w:rPr>
        <w:t>or datos sensibles aquellos que</w:t>
      </w:r>
      <w:r w:rsidRPr="00550526">
        <w:rPr>
          <w:sz w:val="22"/>
        </w:rPr>
        <w:t xml:space="preserv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w:t>
      </w:r>
      <w:r w:rsidRPr="00550526">
        <w:rPr>
          <w:sz w:val="22"/>
        </w:rPr>
        <w:lastRenderedPageBreak/>
        <w:t>y garantías de partidos políticos de oposición, así como los datos relativos a la salud, a la vida sexual, y los datos biométricos.</w:t>
      </w:r>
    </w:p>
    <w:p w14:paraId="6D83E56E" w14:textId="77777777" w:rsidR="00550526" w:rsidRPr="00550526" w:rsidRDefault="00550526" w:rsidP="00DA7C53">
      <w:pPr>
        <w:pStyle w:val="Prrafodelista"/>
        <w:ind w:left="720" w:firstLine="0"/>
        <w:jc w:val="both"/>
        <w:rPr>
          <w:sz w:val="22"/>
        </w:rPr>
      </w:pPr>
    </w:p>
    <w:p w14:paraId="7805A092" w14:textId="77777777" w:rsidR="00F165F7" w:rsidRDefault="00D20446" w:rsidP="00D45D02">
      <w:pPr>
        <w:pStyle w:val="Prrafodelista"/>
        <w:numPr>
          <w:ilvl w:val="0"/>
          <w:numId w:val="15"/>
        </w:numPr>
        <w:jc w:val="both"/>
        <w:rPr>
          <w:sz w:val="22"/>
        </w:rPr>
      </w:pPr>
      <w:r w:rsidRPr="00550526">
        <w:rPr>
          <w:b/>
          <w:sz w:val="22"/>
        </w:rPr>
        <w:t>Información:</w:t>
      </w:r>
      <w:r w:rsidRPr="00550526">
        <w:rPr>
          <w:sz w:val="22"/>
        </w:rPr>
        <w:t xml:space="preserve"> conjunto organizado de datos generados, obtenidos, adquiridos, transformados o controlados que constituyen un mensaje sin importar el medio que lo contenga (digital y no digital).</w:t>
      </w:r>
    </w:p>
    <w:p w14:paraId="0AEE0BBC" w14:textId="77777777" w:rsidR="00550526" w:rsidRPr="00550526" w:rsidRDefault="00550526" w:rsidP="00DA7C53">
      <w:pPr>
        <w:pStyle w:val="Prrafodelista"/>
        <w:ind w:left="720" w:firstLine="0"/>
        <w:jc w:val="both"/>
        <w:rPr>
          <w:sz w:val="22"/>
        </w:rPr>
      </w:pPr>
    </w:p>
    <w:p w14:paraId="6944E72A" w14:textId="77777777" w:rsidR="00D20446" w:rsidRDefault="00D20446" w:rsidP="00D45D02">
      <w:pPr>
        <w:pStyle w:val="Prrafodelista"/>
        <w:numPr>
          <w:ilvl w:val="0"/>
          <w:numId w:val="15"/>
        </w:numPr>
        <w:jc w:val="both"/>
        <w:rPr>
          <w:sz w:val="22"/>
        </w:rPr>
      </w:pPr>
      <w:r w:rsidRPr="00550526">
        <w:rPr>
          <w:b/>
          <w:sz w:val="22"/>
        </w:rPr>
        <w:t>Responsable del Tratamiento:</w:t>
      </w:r>
      <w:r w:rsidRPr="00550526">
        <w:rPr>
          <w:sz w:val="22"/>
        </w:rPr>
        <w:t xml:space="preserve"> persona natural o jurídica, pública o privada, que por sí misma o en asocio con otros, decida sobre la base de datos y/o el Tratamiento de los datos. </w:t>
      </w:r>
    </w:p>
    <w:p w14:paraId="1365151F" w14:textId="77777777" w:rsidR="00550526" w:rsidRPr="00550526" w:rsidRDefault="00550526" w:rsidP="00DA7C53">
      <w:pPr>
        <w:pStyle w:val="Prrafodelista"/>
        <w:ind w:left="720" w:firstLine="0"/>
        <w:jc w:val="both"/>
        <w:rPr>
          <w:sz w:val="22"/>
        </w:rPr>
      </w:pPr>
    </w:p>
    <w:p w14:paraId="27E7F817" w14:textId="77777777" w:rsidR="00D20446" w:rsidRDefault="00D20446" w:rsidP="00D45D02">
      <w:pPr>
        <w:pStyle w:val="Prrafodelista"/>
        <w:numPr>
          <w:ilvl w:val="0"/>
          <w:numId w:val="15"/>
        </w:numPr>
        <w:jc w:val="both"/>
        <w:rPr>
          <w:sz w:val="22"/>
        </w:rPr>
      </w:pPr>
      <w:r w:rsidRPr="00550526">
        <w:rPr>
          <w:b/>
          <w:sz w:val="22"/>
        </w:rPr>
        <w:t>Titular de los datos:</w:t>
      </w:r>
      <w:r w:rsidRPr="00550526">
        <w:rPr>
          <w:sz w:val="22"/>
        </w:rPr>
        <w:t xml:space="preserve"> persona natural cuyos datos personales sean objeto de Tratamiento. </w:t>
      </w:r>
    </w:p>
    <w:p w14:paraId="09255C2E" w14:textId="77777777" w:rsidR="00550526" w:rsidRPr="00550526" w:rsidRDefault="00550526" w:rsidP="00DA7C53">
      <w:pPr>
        <w:pStyle w:val="Prrafodelista"/>
        <w:ind w:left="720" w:firstLine="0"/>
        <w:jc w:val="both"/>
        <w:rPr>
          <w:sz w:val="22"/>
        </w:rPr>
      </w:pPr>
    </w:p>
    <w:p w14:paraId="794E11AC" w14:textId="77777777" w:rsidR="00D20446" w:rsidRPr="00550526" w:rsidRDefault="00D20446" w:rsidP="00D45D02">
      <w:pPr>
        <w:pStyle w:val="Prrafodelista"/>
        <w:numPr>
          <w:ilvl w:val="0"/>
          <w:numId w:val="15"/>
        </w:numPr>
        <w:jc w:val="both"/>
      </w:pPr>
      <w:r w:rsidRPr="00550526">
        <w:rPr>
          <w:b/>
          <w:sz w:val="22"/>
        </w:rPr>
        <w:t>Tratamiento:</w:t>
      </w:r>
      <w:r w:rsidRPr="00550526">
        <w:rPr>
          <w:sz w:val="22"/>
        </w:rPr>
        <w:t xml:space="preserve"> Cualquier operación o conjunto de operaciones sobre datos personales, tales como la recolección, almacenamiento, uso, circulación o supresión. </w:t>
      </w:r>
    </w:p>
    <w:p w14:paraId="4308DFD5" w14:textId="77777777" w:rsidR="00550526" w:rsidRDefault="00550526" w:rsidP="00DA7C53">
      <w:pPr>
        <w:pStyle w:val="Prrafodelista"/>
        <w:ind w:left="720" w:firstLine="0"/>
        <w:jc w:val="both"/>
      </w:pPr>
    </w:p>
    <w:p w14:paraId="467FBB08" w14:textId="77777777" w:rsidR="00D20446" w:rsidRDefault="00D20446" w:rsidP="00D45D02">
      <w:pPr>
        <w:pStyle w:val="Prrafodelista"/>
        <w:numPr>
          <w:ilvl w:val="0"/>
          <w:numId w:val="15"/>
        </w:numPr>
        <w:jc w:val="both"/>
        <w:rPr>
          <w:sz w:val="22"/>
        </w:rPr>
      </w:pPr>
      <w:r w:rsidRPr="00550526">
        <w:rPr>
          <w:b/>
          <w:sz w:val="22"/>
        </w:rPr>
        <w:t>Transferencia:</w:t>
      </w:r>
      <w:r w:rsidRPr="00550526">
        <w:rPr>
          <w:sz w:val="22"/>
        </w:rPr>
        <w:t xml:space="preserve"> la transferencia de datos tiene lugar cuando el </w:t>
      </w:r>
      <w:r w:rsidR="000C2DD0" w:rsidRPr="00550526">
        <w:rPr>
          <w:sz w:val="22"/>
        </w:rPr>
        <w:t>responsable</w:t>
      </w:r>
      <w:r w:rsidRPr="00550526">
        <w:rPr>
          <w:sz w:val="22"/>
        </w:rPr>
        <w:t xml:space="preserve"> y/o Encargado del Tratamiento de datos personales, ubicado en Colombia, envía la información o los datos personales a un receptor, que a su vez es Responsable del Tratamiento y se encuentra dentro o fuera del país. </w:t>
      </w:r>
    </w:p>
    <w:p w14:paraId="2D36F4C7" w14:textId="77777777" w:rsidR="00550526" w:rsidRPr="00550526" w:rsidRDefault="00550526" w:rsidP="00DA7C53">
      <w:pPr>
        <w:pStyle w:val="Prrafodelista"/>
        <w:ind w:left="720" w:firstLine="0"/>
        <w:jc w:val="both"/>
        <w:rPr>
          <w:sz w:val="22"/>
        </w:rPr>
      </w:pPr>
    </w:p>
    <w:p w14:paraId="30594C16" w14:textId="77777777" w:rsidR="00F165F7" w:rsidRDefault="00D20446" w:rsidP="00D45D02">
      <w:pPr>
        <w:pStyle w:val="Prrafodelista"/>
        <w:numPr>
          <w:ilvl w:val="0"/>
          <w:numId w:val="15"/>
        </w:numPr>
        <w:jc w:val="both"/>
        <w:rPr>
          <w:sz w:val="22"/>
        </w:rPr>
      </w:pPr>
      <w:r w:rsidRPr="00550526">
        <w:rPr>
          <w:b/>
          <w:sz w:val="22"/>
        </w:rPr>
        <w:t>Transmisión:</w:t>
      </w:r>
      <w:r w:rsidRPr="00550526">
        <w:rPr>
          <w:sz w:val="22"/>
        </w:rPr>
        <w:t xml:space="preserve"> tratamiento de datos personales que implica la comunicación de los mismos dentro o fuera del territorio de la República de Colombia cuando tenga por objeto la realización de un Tratamiento por el </w:t>
      </w:r>
      <w:r w:rsidR="000C2DD0" w:rsidRPr="00550526">
        <w:rPr>
          <w:sz w:val="22"/>
        </w:rPr>
        <w:t>responsable</w:t>
      </w:r>
      <w:r w:rsidR="00F165F7" w:rsidRPr="00550526">
        <w:rPr>
          <w:sz w:val="22"/>
        </w:rPr>
        <w:t>.</w:t>
      </w:r>
    </w:p>
    <w:p w14:paraId="6CC8C101" w14:textId="77777777" w:rsidR="00550526" w:rsidRPr="00550526" w:rsidRDefault="00550526" w:rsidP="00550526">
      <w:pPr>
        <w:pStyle w:val="Prrafodelista"/>
        <w:ind w:left="720" w:firstLine="0"/>
        <w:jc w:val="both"/>
        <w:rPr>
          <w:sz w:val="22"/>
        </w:rPr>
      </w:pPr>
    </w:p>
    <w:p w14:paraId="6CA13B79" w14:textId="77777777" w:rsidR="00D20446" w:rsidRPr="00550526" w:rsidRDefault="00D20446" w:rsidP="00D45D02">
      <w:pPr>
        <w:pStyle w:val="Prrafodelista"/>
        <w:numPr>
          <w:ilvl w:val="0"/>
          <w:numId w:val="15"/>
        </w:numPr>
        <w:jc w:val="both"/>
        <w:rPr>
          <w:sz w:val="22"/>
        </w:rPr>
      </w:pPr>
      <w:r w:rsidRPr="00550526">
        <w:rPr>
          <w:b/>
          <w:sz w:val="22"/>
        </w:rPr>
        <w:t>Terceros:</w:t>
      </w:r>
      <w:r w:rsidRPr="00550526">
        <w:rPr>
          <w:sz w:val="22"/>
        </w:rPr>
        <w:t xml:space="preserve"> usuarios externos </w:t>
      </w:r>
      <w:r w:rsidR="000C2623" w:rsidRPr="00550526">
        <w:rPr>
          <w:sz w:val="22"/>
        </w:rPr>
        <w:t>a CORPAMAG</w:t>
      </w:r>
      <w:r w:rsidRPr="00550526">
        <w:rPr>
          <w:sz w:val="22"/>
        </w:rPr>
        <w:t xml:space="preserve"> que en algún momento pueden llegar a interactuar por las tareas propias de su trabajo. Entre estos se pueden considerar a los clientes y entes de vigilancia, control y/o certificación.</w:t>
      </w:r>
    </w:p>
    <w:p w14:paraId="00737165" w14:textId="77777777" w:rsidR="00794D9F" w:rsidRDefault="00794D9F" w:rsidP="00794D9F">
      <w:pPr>
        <w:pStyle w:val="Prrafodelista"/>
        <w:ind w:left="720" w:firstLine="0"/>
        <w:jc w:val="both"/>
        <w:rPr>
          <w:b/>
        </w:rPr>
      </w:pPr>
    </w:p>
    <w:p w14:paraId="67D1DA79" w14:textId="77777777" w:rsidR="00794D9F" w:rsidRPr="000C2DD0" w:rsidRDefault="00794D9F" w:rsidP="00794D9F">
      <w:pPr>
        <w:pStyle w:val="Prrafodelista"/>
        <w:ind w:left="720" w:firstLine="0"/>
        <w:jc w:val="both"/>
      </w:pPr>
    </w:p>
    <w:p w14:paraId="78B7494B" w14:textId="77777777" w:rsidR="00B762DE" w:rsidRPr="000C2DD0" w:rsidRDefault="00B762DE" w:rsidP="00B762DE">
      <w:pPr>
        <w:pStyle w:val="Ttulo2"/>
        <w:numPr>
          <w:ilvl w:val="0"/>
          <w:numId w:val="8"/>
        </w:numPr>
        <w:spacing w:before="0"/>
        <w:rPr>
          <w:color w:val="auto"/>
          <w:lang w:bidi="es-ES"/>
        </w:rPr>
      </w:pPr>
      <w:bookmarkStart w:id="5" w:name="_Toc30063864"/>
      <w:r w:rsidRPr="000C2DD0">
        <w:rPr>
          <w:color w:val="auto"/>
          <w:lang w:bidi="es-ES"/>
        </w:rPr>
        <w:t>Tratamiento y finalidad</w:t>
      </w:r>
      <w:bookmarkEnd w:id="5"/>
    </w:p>
    <w:p w14:paraId="2A83B8C9" w14:textId="77777777" w:rsidR="00B762DE" w:rsidRDefault="00B762DE" w:rsidP="00B762DE">
      <w:pPr>
        <w:pStyle w:val="Prrafodelista"/>
        <w:rPr>
          <w:lang w:bidi="es-ES"/>
        </w:rPr>
      </w:pPr>
    </w:p>
    <w:p w14:paraId="1A54B849" w14:textId="77777777" w:rsidR="00B762DE" w:rsidRPr="008418FB" w:rsidRDefault="00B762DE" w:rsidP="00B762DE">
      <w:pPr>
        <w:jc w:val="both"/>
      </w:pPr>
      <w:r w:rsidRPr="008418FB">
        <w:t>La Corporación Autónoma Regional del Magdalena - CORPAMAG como responsable del tratamiento de los datos personales contenidos en las bases de datos y/o archivos que gestiona, previa autorización del titular de los datos personales realizará la recolección, almacenamiento, uso, circulación y administración de los mismos sin permitir en ningún caso el acceso a la información por terceros salvo en casos expresamente previstos en la Ley, ni la violación de derechos de los titulares, con el fin de:</w:t>
      </w:r>
    </w:p>
    <w:p w14:paraId="3F2E8403" w14:textId="35B9B7E2" w:rsidR="00B762DE" w:rsidRDefault="00F0444D" w:rsidP="00B762DE">
      <w:pPr>
        <w:pStyle w:val="Prrafodelista"/>
        <w:numPr>
          <w:ilvl w:val="0"/>
          <w:numId w:val="5"/>
        </w:numPr>
        <w:spacing w:after="0"/>
        <w:contextualSpacing w:val="0"/>
        <w:jc w:val="both"/>
        <w:rPr>
          <w:rFonts w:eastAsiaTheme="minorEastAsia"/>
          <w:sz w:val="22"/>
        </w:rPr>
      </w:pPr>
      <w:r w:rsidRPr="008418FB">
        <w:rPr>
          <w:rFonts w:eastAsiaTheme="minorEastAsia"/>
          <w:sz w:val="22"/>
        </w:rPr>
        <w:t>D</w:t>
      </w:r>
      <w:r w:rsidR="00B762DE" w:rsidRPr="008418FB">
        <w:rPr>
          <w:rFonts w:eastAsiaTheme="minorEastAsia"/>
          <w:sz w:val="22"/>
        </w:rPr>
        <w:t>esarrollar los fines adminis</w:t>
      </w:r>
      <w:r w:rsidR="00C62272">
        <w:rPr>
          <w:rFonts w:eastAsiaTheme="minorEastAsia"/>
          <w:sz w:val="22"/>
        </w:rPr>
        <w:t>trativos propios de la entidad.</w:t>
      </w:r>
    </w:p>
    <w:p w14:paraId="30D01CC3" w14:textId="77777777" w:rsidR="00C62272" w:rsidRPr="008418FB" w:rsidRDefault="00C62272" w:rsidP="00C62272">
      <w:pPr>
        <w:pStyle w:val="Prrafodelista"/>
        <w:spacing w:after="0"/>
        <w:ind w:left="720" w:firstLine="0"/>
        <w:contextualSpacing w:val="0"/>
        <w:jc w:val="both"/>
        <w:rPr>
          <w:rFonts w:eastAsiaTheme="minorEastAsia"/>
          <w:sz w:val="22"/>
        </w:rPr>
      </w:pPr>
    </w:p>
    <w:p w14:paraId="768B4978" w14:textId="2CBEBF11" w:rsidR="00700976" w:rsidRPr="00C62272" w:rsidRDefault="00700976" w:rsidP="00B762DE">
      <w:pPr>
        <w:pStyle w:val="Prrafodelista"/>
        <w:numPr>
          <w:ilvl w:val="0"/>
          <w:numId w:val="5"/>
        </w:numPr>
        <w:spacing w:after="0"/>
        <w:contextualSpacing w:val="0"/>
        <w:jc w:val="both"/>
        <w:rPr>
          <w:rFonts w:eastAsiaTheme="minorEastAsia"/>
          <w:sz w:val="22"/>
        </w:rPr>
      </w:pPr>
      <w:r w:rsidRPr="008418FB">
        <w:rPr>
          <w:sz w:val="22"/>
        </w:rPr>
        <w:t xml:space="preserve">Efectuar las gestiones pertinentes para el desarrollo del objeto social de </w:t>
      </w:r>
      <w:r w:rsidR="006E23B8" w:rsidRPr="008418FB">
        <w:rPr>
          <w:sz w:val="22"/>
        </w:rPr>
        <w:t>CORPAMAG</w:t>
      </w:r>
      <w:r w:rsidR="00C62272">
        <w:rPr>
          <w:sz w:val="22"/>
        </w:rPr>
        <w:t>.</w:t>
      </w:r>
    </w:p>
    <w:p w14:paraId="1D30E13B" w14:textId="77777777" w:rsidR="00C62272" w:rsidRPr="00C62272" w:rsidRDefault="00C62272" w:rsidP="00C62272">
      <w:pPr>
        <w:pStyle w:val="Prrafodelista"/>
        <w:rPr>
          <w:rFonts w:eastAsiaTheme="minorEastAsia"/>
          <w:sz w:val="22"/>
        </w:rPr>
      </w:pPr>
    </w:p>
    <w:p w14:paraId="588E6D63" w14:textId="77777777" w:rsidR="00700976" w:rsidRPr="008418FB" w:rsidRDefault="00700976" w:rsidP="00B762DE">
      <w:pPr>
        <w:pStyle w:val="Prrafodelista"/>
        <w:numPr>
          <w:ilvl w:val="0"/>
          <w:numId w:val="5"/>
        </w:numPr>
        <w:spacing w:after="0"/>
        <w:contextualSpacing w:val="0"/>
        <w:jc w:val="both"/>
        <w:rPr>
          <w:rFonts w:eastAsiaTheme="minorEastAsia"/>
          <w:sz w:val="22"/>
        </w:rPr>
      </w:pPr>
      <w:r w:rsidRPr="008418FB">
        <w:rPr>
          <w:sz w:val="22"/>
        </w:rPr>
        <w:lastRenderedPageBreak/>
        <w:t xml:space="preserve">Desarrollar los estudios previos y procesos de selección para la contratación oficial de la Corporación destinada a garantizar el funcionamiento de la entidad y la ejecución de proyectos. </w:t>
      </w:r>
    </w:p>
    <w:p w14:paraId="6B076546" w14:textId="77777777" w:rsidR="00700976" w:rsidRPr="008418FB" w:rsidRDefault="00700976" w:rsidP="00B762DE">
      <w:pPr>
        <w:pStyle w:val="Prrafodelista"/>
        <w:numPr>
          <w:ilvl w:val="0"/>
          <w:numId w:val="5"/>
        </w:numPr>
        <w:spacing w:after="0"/>
        <w:contextualSpacing w:val="0"/>
        <w:jc w:val="both"/>
        <w:rPr>
          <w:rFonts w:eastAsiaTheme="minorEastAsia"/>
          <w:sz w:val="22"/>
        </w:rPr>
      </w:pPr>
      <w:r w:rsidRPr="008418FB">
        <w:rPr>
          <w:sz w:val="22"/>
        </w:rPr>
        <w:t>Realizar la selección, contratación y/o vinculación de servidores públicos y contratistas de prestación de servicios de la entidad.</w:t>
      </w:r>
    </w:p>
    <w:p w14:paraId="15C5275E" w14:textId="77777777" w:rsidR="00B762DE" w:rsidRPr="008418FB" w:rsidRDefault="00B762DE"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rFonts w:eastAsiaTheme="minorEastAsia"/>
          <w:sz w:val="22"/>
        </w:rPr>
        <w:t>Comunicarse con los ciudadanos y grupos de interés, para hacer encuestas de caracterización y satisfacción de usuarios, en aras de adelantar estrategias de mejoramiento en la prestación del servicio.</w:t>
      </w:r>
    </w:p>
    <w:p w14:paraId="4783FB38" w14:textId="34222013" w:rsidR="00B875C1" w:rsidRPr="008418FB" w:rsidRDefault="006E23B8"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Mantener actualizada la historia laboral y registros de nómina de los funcionarios de CORPAMAG</w:t>
      </w:r>
      <w:r w:rsidR="00C62272">
        <w:rPr>
          <w:sz w:val="22"/>
        </w:rPr>
        <w:t>.</w:t>
      </w:r>
    </w:p>
    <w:p w14:paraId="2D49646B" w14:textId="49B2F16F" w:rsidR="006E23B8" w:rsidRPr="008418FB" w:rsidRDefault="003A6780"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Formular, ejecutar y evaluar los programas de salud ocupacional y planes de atención a emergencias</w:t>
      </w:r>
      <w:r w:rsidR="00C62272">
        <w:rPr>
          <w:sz w:val="22"/>
        </w:rPr>
        <w:t>.</w:t>
      </w:r>
    </w:p>
    <w:p w14:paraId="739E24E0" w14:textId="77777777" w:rsidR="004C4783" w:rsidRPr="008418FB" w:rsidRDefault="00B762DE" w:rsidP="004C4783">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rFonts w:eastAsiaTheme="minorEastAsia"/>
          <w:sz w:val="22"/>
        </w:rPr>
        <w:t>Dar tratamientos a los trámites requeridos ante la Corporación.</w:t>
      </w:r>
    </w:p>
    <w:p w14:paraId="14F99492" w14:textId="77777777" w:rsidR="004C4783" w:rsidRPr="008418FB" w:rsidRDefault="004C4783" w:rsidP="004C4783">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Conservar evidencia de los eventos de entrenamiento y sensibilización realizados, audiencias de adjudicación de contratos, reuniones internas y externas.</w:t>
      </w:r>
    </w:p>
    <w:p w14:paraId="45C56DCB" w14:textId="77777777" w:rsidR="00B762DE" w:rsidRPr="008418FB" w:rsidRDefault="00B762DE"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rFonts w:eastAsiaTheme="minorEastAsia"/>
          <w:sz w:val="22"/>
        </w:rPr>
        <w:t xml:space="preserve">Dar tratamiento y respuesta a las peticiones, quejas, reclamos, denuncias, sugerencias y/o felicitaciones presentados a </w:t>
      </w:r>
      <w:r w:rsidR="006E23B8" w:rsidRPr="008418FB">
        <w:rPr>
          <w:sz w:val="22"/>
        </w:rPr>
        <w:t>CORPAMAG</w:t>
      </w:r>
      <w:r w:rsidRPr="008418FB">
        <w:rPr>
          <w:rFonts w:eastAsiaTheme="minorEastAsia"/>
          <w:sz w:val="22"/>
        </w:rPr>
        <w:t xml:space="preserve">. </w:t>
      </w:r>
    </w:p>
    <w:p w14:paraId="4211ECE6" w14:textId="6A867AB1" w:rsidR="00D5146F" w:rsidRPr="008418FB" w:rsidRDefault="00D5146F"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Atender requerimientos de información de entes de control tanto internos como externos</w:t>
      </w:r>
      <w:r w:rsidR="00C62272">
        <w:rPr>
          <w:sz w:val="22"/>
        </w:rPr>
        <w:t>.</w:t>
      </w:r>
    </w:p>
    <w:p w14:paraId="44B9F976" w14:textId="77777777" w:rsidR="0004370D" w:rsidRPr="008418FB" w:rsidRDefault="0004370D"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Efectuar la convocatoria y generar evidencia de la realización de sesiones de rendición de cuentas y participación ciudadana.</w:t>
      </w:r>
    </w:p>
    <w:p w14:paraId="2DA40FC4" w14:textId="3796C5B7" w:rsidR="00B762DE" w:rsidRDefault="00B762DE"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rFonts w:eastAsiaTheme="minorEastAsia"/>
          <w:sz w:val="22"/>
        </w:rPr>
        <w:t xml:space="preserve">Otras actividades que requieran el contacto con los titulares dentro de los fines propios de la </w:t>
      </w:r>
      <w:r w:rsidR="00847209" w:rsidRPr="008418FB">
        <w:rPr>
          <w:rFonts w:eastAsiaTheme="minorEastAsia"/>
          <w:sz w:val="22"/>
        </w:rPr>
        <w:t xml:space="preserve">educación y </w:t>
      </w:r>
      <w:r w:rsidRPr="008418FB">
        <w:rPr>
          <w:rFonts w:eastAsiaTheme="minorEastAsia"/>
          <w:sz w:val="22"/>
        </w:rPr>
        <w:t>gestión ambiental que adelanta C</w:t>
      </w:r>
      <w:r w:rsidR="00C62272">
        <w:rPr>
          <w:rFonts w:eastAsiaTheme="minorEastAsia"/>
          <w:sz w:val="22"/>
        </w:rPr>
        <w:t>ORPAMAG</w:t>
      </w:r>
      <w:r w:rsidRPr="008418FB">
        <w:rPr>
          <w:rFonts w:eastAsiaTheme="minorEastAsia"/>
          <w:sz w:val="22"/>
        </w:rPr>
        <w:t>.</w:t>
      </w:r>
    </w:p>
    <w:p w14:paraId="09FD9B43" w14:textId="77777777" w:rsidR="000C2DD0" w:rsidRPr="008418FB" w:rsidRDefault="000C2DD0" w:rsidP="000C2DD0">
      <w:pPr>
        <w:pStyle w:val="Prrafodelista"/>
        <w:autoSpaceDE w:val="0"/>
        <w:autoSpaceDN w:val="0"/>
        <w:adjustRightInd w:val="0"/>
        <w:spacing w:before="120" w:after="120"/>
        <w:ind w:left="720" w:right="164" w:firstLine="0"/>
        <w:contextualSpacing w:val="0"/>
        <w:jc w:val="both"/>
        <w:rPr>
          <w:rFonts w:eastAsiaTheme="minorEastAsia"/>
          <w:sz w:val="22"/>
        </w:rPr>
      </w:pPr>
    </w:p>
    <w:p w14:paraId="613A10A3" w14:textId="77777777" w:rsidR="00B762DE" w:rsidRPr="000C2DD0" w:rsidRDefault="00B762DE" w:rsidP="00B762DE">
      <w:pPr>
        <w:jc w:val="both"/>
        <w:rPr>
          <w:rFonts w:asciiTheme="majorHAnsi" w:eastAsiaTheme="majorEastAsia" w:hAnsiTheme="majorHAnsi" w:cstheme="majorBidi"/>
          <w:b/>
          <w:bCs/>
          <w:szCs w:val="17"/>
          <w:lang w:bidi="es-ES"/>
        </w:rPr>
      </w:pPr>
      <w:r w:rsidRPr="000C2DD0">
        <w:rPr>
          <w:rFonts w:asciiTheme="majorHAnsi" w:eastAsiaTheme="majorEastAsia" w:hAnsiTheme="majorHAnsi" w:cstheme="majorBidi"/>
          <w:b/>
          <w:bCs/>
          <w:szCs w:val="17"/>
          <w:lang w:bidi="es-ES"/>
        </w:rPr>
        <w:t>Casos en que no es necesaria la autorización</w:t>
      </w:r>
    </w:p>
    <w:p w14:paraId="0B9D1901" w14:textId="77777777" w:rsidR="00B762DE" w:rsidRPr="008418FB" w:rsidRDefault="00B762DE" w:rsidP="00B762DE">
      <w:pPr>
        <w:jc w:val="both"/>
      </w:pPr>
      <w:r w:rsidRPr="008418FB">
        <w:t>De acuerdo a lo dispuesto en el artículo 10 de la Ley 1581 de 2012, la autorización del Titular no será necesaria cuando se trate de:</w:t>
      </w:r>
    </w:p>
    <w:p w14:paraId="24D50266" w14:textId="2C718D3D" w:rsidR="00B762DE" w:rsidRDefault="00B762DE" w:rsidP="00B762DE">
      <w:pPr>
        <w:pStyle w:val="Prrafodelista"/>
        <w:numPr>
          <w:ilvl w:val="0"/>
          <w:numId w:val="6"/>
        </w:numPr>
        <w:jc w:val="both"/>
        <w:rPr>
          <w:sz w:val="22"/>
        </w:rPr>
      </w:pPr>
      <w:r w:rsidRPr="008418FB">
        <w:rPr>
          <w:sz w:val="22"/>
        </w:rPr>
        <w:t>Información requerida por una entidad pública o administrativa en ejercicio de sus funciones legales</w:t>
      </w:r>
      <w:r w:rsidR="001F207E">
        <w:rPr>
          <w:sz w:val="22"/>
        </w:rPr>
        <w:t xml:space="preserve"> o por orden judicial.</w:t>
      </w:r>
    </w:p>
    <w:p w14:paraId="1B44319B" w14:textId="77777777" w:rsidR="001F207E" w:rsidRPr="008418FB" w:rsidRDefault="001F207E" w:rsidP="001F207E">
      <w:pPr>
        <w:pStyle w:val="Prrafodelista"/>
        <w:ind w:left="720" w:firstLine="0"/>
        <w:jc w:val="both"/>
        <w:rPr>
          <w:sz w:val="22"/>
        </w:rPr>
      </w:pPr>
    </w:p>
    <w:p w14:paraId="1AC9BE07" w14:textId="5110D255" w:rsidR="00B762DE" w:rsidRDefault="001F207E" w:rsidP="00B762DE">
      <w:pPr>
        <w:pStyle w:val="Prrafodelista"/>
        <w:numPr>
          <w:ilvl w:val="0"/>
          <w:numId w:val="6"/>
        </w:numPr>
        <w:jc w:val="both"/>
        <w:rPr>
          <w:sz w:val="22"/>
        </w:rPr>
      </w:pPr>
      <w:r>
        <w:rPr>
          <w:sz w:val="22"/>
        </w:rPr>
        <w:t>Datos de naturaleza pública.</w:t>
      </w:r>
    </w:p>
    <w:p w14:paraId="11CF2227" w14:textId="77777777" w:rsidR="001F207E" w:rsidRPr="001F207E" w:rsidRDefault="001F207E" w:rsidP="001F207E">
      <w:pPr>
        <w:pStyle w:val="Prrafodelista"/>
        <w:rPr>
          <w:sz w:val="22"/>
        </w:rPr>
      </w:pPr>
    </w:p>
    <w:p w14:paraId="488BC425" w14:textId="1CE7ACE9" w:rsidR="00B762DE" w:rsidRDefault="00B762DE" w:rsidP="00B762DE">
      <w:pPr>
        <w:pStyle w:val="Prrafodelista"/>
        <w:numPr>
          <w:ilvl w:val="0"/>
          <w:numId w:val="6"/>
        </w:numPr>
        <w:jc w:val="both"/>
        <w:rPr>
          <w:sz w:val="22"/>
        </w:rPr>
      </w:pPr>
      <w:r w:rsidRPr="008418FB">
        <w:rPr>
          <w:sz w:val="22"/>
        </w:rPr>
        <w:t>Casos</w:t>
      </w:r>
      <w:r w:rsidR="001F207E">
        <w:rPr>
          <w:sz w:val="22"/>
        </w:rPr>
        <w:t xml:space="preserve"> de urgencia médica o sanitaria.</w:t>
      </w:r>
    </w:p>
    <w:p w14:paraId="2A90642C" w14:textId="77777777" w:rsidR="001F207E" w:rsidRPr="001F207E" w:rsidRDefault="001F207E" w:rsidP="001F207E">
      <w:pPr>
        <w:pStyle w:val="Prrafodelista"/>
        <w:rPr>
          <w:sz w:val="22"/>
        </w:rPr>
      </w:pPr>
    </w:p>
    <w:p w14:paraId="34F0A2B9" w14:textId="29DB6348" w:rsidR="00B762DE" w:rsidRDefault="00B762DE" w:rsidP="00B762DE">
      <w:pPr>
        <w:pStyle w:val="Prrafodelista"/>
        <w:numPr>
          <w:ilvl w:val="0"/>
          <w:numId w:val="6"/>
        </w:numPr>
        <w:jc w:val="both"/>
        <w:rPr>
          <w:sz w:val="22"/>
        </w:rPr>
      </w:pPr>
      <w:r w:rsidRPr="008418FB">
        <w:rPr>
          <w:sz w:val="22"/>
        </w:rPr>
        <w:t>Tratamiento de información autorizado por la ley para fines históri</w:t>
      </w:r>
      <w:r w:rsidR="001F207E">
        <w:rPr>
          <w:sz w:val="22"/>
        </w:rPr>
        <w:t>cos, estadísticos o científicos.</w:t>
      </w:r>
    </w:p>
    <w:p w14:paraId="1F267307" w14:textId="77777777" w:rsidR="001F207E" w:rsidRPr="001F207E" w:rsidRDefault="001F207E" w:rsidP="001F207E">
      <w:pPr>
        <w:pStyle w:val="Prrafodelista"/>
        <w:rPr>
          <w:sz w:val="22"/>
        </w:rPr>
      </w:pPr>
    </w:p>
    <w:p w14:paraId="0E9F6089" w14:textId="77777777" w:rsidR="00B762DE" w:rsidRDefault="00B762DE" w:rsidP="00B762DE">
      <w:pPr>
        <w:pStyle w:val="Prrafodelista"/>
        <w:numPr>
          <w:ilvl w:val="0"/>
          <w:numId w:val="6"/>
        </w:numPr>
        <w:jc w:val="both"/>
        <w:rPr>
          <w:sz w:val="22"/>
        </w:rPr>
      </w:pPr>
      <w:r w:rsidRPr="008418FB">
        <w:rPr>
          <w:sz w:val="22"/>
        </w:rPr>
        <w:t>Datos relacionados con el Registro Civil de las Personas.</w:t>
      </w:r>
    </w:p>
    <w:p w14:paraId="13472CA2" w14:textId="77777777" w:rsidR="000C2DD0" w:rsidRPr="008418FB" w:rsidRDefault="000C2DD0" w:rsidP="000C2DD0">
      <w:pPr>
        <w:pStyle w:val="Prrafodelista"/>
        <w:ind w:left="720" w:firstLine="0"/>
        <w:jc w:val="both"/>
        <w:rPr>
          <w:sz w:val="22"/>
        </w:rPr>
      </w:pPr>
    </w:p>
    <w:p w14:paraId="2C87F38E" w14:textId="77777777" w:rsidR="00A74F99" w:rsidRPr="000C2DD0" w:rsidRDefault="00616153" w:rsidP="00A74F99">
      <w:pPr>
        <w:rPr>
          <w:rFonts w:asciiTheme="majorHAnsi" w:eastAsiaTheme="majorEastAsia" w:hAnsiTheme="majorHAnsi" w:cstheme="majorBidi"/>
          <w:b/>
          <w:bCs/>
          <w:lang w:bidi="es-ES"/>
        </w:rPr>
      </w:pPr>
      <w:r w:rsidRPr="000C2DD0">
        <w:rPr>
          <w:rFonts w:asciiTheme="majorHAnsi" w:eastAsiaTheme="majorEastAsia" w:hAnsiTheme="majorHAnsi" w:cstheme="majorBidi"/>
          <w:b/>
          <w:bCs/>
          <w:lang w:bidi="es-ES"/>
        </w:rPr>
        <w:lastRenderedPageBreak/>
        <w:t>Tratamiento de datos sensibles</w:t>
      </w:r>
    </w:p>
    <w:p w14:paraId="76976AF8" w14:textId="5291F7D3" w:rsidR="00A74F99" w:rsidRPr="008418FB" w:rsidRDefault="00A74F99" w:rsidP="00A74F99">
      <w:pPr>
        <w:jc w:val="both"/>
        <w:rPr>
          <w:lang w:bidi="es-ES"/>
        </w:rPr>
      </w:pPr>
      <w:r w:rsidRPr="008418FB">
        <w:rPr>
          <w:lang w:bidi="es-ES"/>
        </w:rPr>
        <w:t>La C</w:t>
      </w:r>
      <w:r w:rsidR="00616153" w:rsidRPr="008418FB">
        <w:rPr>
          <w:lang w:bidi="es-ES"/>
        </w:rPr>
        <w:t>orporación Autónoma Regional del Magdalena – C</w:t>
      </w:r>
      <w:r w:rsidR="001F207E">
        <w:rPr>
          <w:lang w:bidi="es-ES"/>
        </w:rPr>
        <w:t>ORPAMAG</w:t>
      </w:r>
      <w:r w:rsidR="00616153" w:rsidRPr="008418FB">
        <w:rPr>
          <w:lang w:bidi="es-ES"/>
        </w:rPr>
        <w:t xml:space="preserve">, </w:t>
      </w:r>
      <w:r w:rsidRPr="008418FB">
        <w:rPr>
          <w:lang w:bidi="es-ES"/>
        </w:rPr>
        <w:t xml:space="preserve">recolectará datos sensibles como el origen racial o étnico, la orientación política, las convicciones religiosas o </w:t>
      </w:r>
      <w:r w:rsidR="00616153" w:rsidRPr="008418FB">
        <w:rPr>
          <w:lang w:bidi="es-ES"/>
        </w:rPr>
        <w:softHyphen/>
        <w:t>filosófic</w:t>
      </w:r>
      <w:r w:rsidRPr="008418FB">
        <w:rPr>
          <w:lang w:bidi="es-ES"/>
        </w:rPr>
        <w:t>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 de manera</w:t>
      </w:r>
      <w:r w:rsidR="00616153" w:rsidRPr="008418FB">
        <w:rPr>
          <w:lang w:bidi="es-ES"/>
        </w:rPr>
        <w:t xml:space="preserve"> </w:t>
      </w:r>
      <w:r w:rsidRPr="008418FB">
        <w:rPr>
          <w:lang w:bidi="es-ES"/>
        </w:rPr>
        <w:t xml:space="preserve">ocasional y con las garantías exigidas por la ley 1581 de 2012 y Decreto </w:t>
      </w:r>
      <w:r w:rsidR="00DC2204" w:rsidRPr="008418FB">
        <w:rPr>
          <w:lang w:bidi="es-ES"/>
        </w:rPr>
        <w:t>único reglamentario1074 de 2015</w:t>
      </w:r>
      <w:r w:rsidRPr="008418FB">
        <w:rPr>
          <w:lang w:bidi="es-ES"/>
        </w:rPr>
        <w:t>.</w:t>
      </w:r>
    </w:p>
    <w:p w14:paraId="29EFAAE0" w14:textId="77777777" w:rsidR="00A74F99" w:rsidRPr="0098185D" w:rsidRDefault="00A74F99" w:rsidP="00A74F99">
      <w:pPr>
        <w:jc w:val="both"/>
      </w:pPr>
      <w:r w:rsidRPr="008418FB">
        <w:rPr>
          <w:lang w:bidi="es-ES"/>
        </w:rPr>
        <w:t xml:space="preserve">Los datos sensibles recolectados serán tratados con las siguientes </w:t>
      </w:r>
      <w:r w:rsidRPr="008418FB">
        <w:rPr>
          <w:lang w:bidi="es-ES"/>
        </w:rPr>
        <w:softHyphen/>
      </w:r>
      <w:r w:rsidR="00616153" w:rsidRPr="008418FB">
        <w:rPr>
          <w:lang w:bidi="es-ES"/>
        </w:rPr>
        <w:t>fin</w:t>
      </w:r>
      <w:r w:rsidRPr="008418FB">
        <w:rPr>
          <w:lang w:bidi="es-ES"/>
        </w:rPr>
        <w:t>alidades:</w:t>
      </w:r>
    </w:p>
    <w:p w14:paraId="6A7B13BC" w14:textId="2BD0ACE5" w:rsidR="0098185D" w:rsidRDefault="00A74F99" w:rsidP="0098185D">
      <w:pPr>
        <w:pStyle w:val="Prrafodelista"/>
        <w:numPr>
          <w:ilvl w:val="0"/>
          <w:numId w:val="5"/>
        </w:numPr>
        <w:spacing w:after="0"/>
        <w:contextualSpacing w:val="0"/>
        <w:jc w:val="both"/>
        <w:rPr>
          <w:sz w:val="22"/>
        </w:rPr>
      </w:pPr>
      <w:r w:rsidRPr="0098185D">
        <w:rPr>
          <w:sz w:val="22"/>
        </w:rPr>
        <w:t>Las fotografías, videograbaciones y audios serán utilizadas para la identi</w:t>
      </w:r>
      <w:r w:rsidRPr="0098185D">
        <w:rPr>
          <w:sz w:val="22"/>
        </w:rPr>
        <w:softHyphen/>
      </w:r>
      <w:r w:rsidR="00DC2204" w:rsidRPr="0098185D">
        <w:rPr>
          <w:sz w:val="22"/>
        </w:rPr>
        <w:t>fi</w:t>
      </w:r>
      <w:r w:rsidRPr="0098185D">
        <w:rPr>
          <w:sz w:val="22"/>
        </w:rPr>
        <w:t>cación de los titulares, campañas de la Entidad, evidencia de actividades y eventos, carnetización, control y auditoria de diferentes actividades, actividades de prensa, publicación en redes sociales, campañas promocionales, publicidad y cumplimiento de obligaciones contractuales.</w:t>
      </w:r>
    </w:p>
    <w:p w14:paraId="7F85889B" w14:textId="77777777" w:rsidR="001F207E" w:rsidRPr="0098185D" w:rsidRDefault="001F207E" w:rsidP="001F207E">
      <w:pPr>
        <w:pStyle w:val="Prrafodelista"/>
        <w:spacing w:after="0"/>
        <w:ind w:left="720" w:firstLine="0"/>
        <w:contextualSpacing w:val="0"/>
        <w:jc w:val="both"/>
        <w:rPr>
          <w:sz w:val="22"/>
        </w:rPr>
      </w:pPr>
    </w:p>
    <w:p w14:paraId="0EB114A0" w14:textId="0984BAD4" w:rsidR="0098185D" w:rsidRDefault="00616153" w:rsidP="0098185D">
      <w:pPr>
        <w:pStyle w:val="Prrafodelista"/>
        <w:numPr>
          <w:ilvl w:val="0"/>
          <w:numId w:val="5"/>
        </w:numPr>
        <w:spacing w:after="0"/>
        <w:contextualSpacing w:val="0"/>
        <w:jc w:val="both"/>
        <w:rPr>
          <w:sz w:val="22"/>
        </w:rPr>
      </w:pPr>
      <w:r w:rsidRPr="0098185D">
        <w:rPr>
          <w:sz w:val="22"/>
        </w:rPr>
        <w:t xml:space="preserve">Las videograbaciones serán utilizadas con los </w:t>
      </w:r>
      <w:r w:rsidR="00DC2204" w:rsidRPr="0098185D">
        <w:rPr>
          <w:sz w:val="22"/>
        </w:rPr>
        <w:t>fi</w:t>
      </w:r>
      <w:r w:rsidRPr="0098185D">
        <w:rPr>
          <w:sz w:val="22"/>
        </w:rPr>
        <w:softHyphen/>
        <w:t>nes de control, seguimiento, monitoreo, vigilancia y garantizar la seguridad de bienes o personas e</w:t>
      </w:r>
      <w:r w:rsidR="00DC2204" w:rsidRPr="0098185D">
        <w:rPr>
          <w:sz w:val="22"/>
        </w:rPr>
        <w:t>n entornos públicos y privados.</w:t>
      </w:r>
    </w:p>
    <w:p w14:paraId="69D13940" w14:textId="77777777" w:rsidR="001F207E" w:rsidRPr="001F207E" w:rsidRDefault="001F207E" w:rsidP="001F207E">
      <w:pPr>
        <w:pStyle w:val="Prrafodelista"/>
        <w:rPr>
          <w:sz w:val="22"/>
        </w:rPr>
      </w:pPr>
    </w:p>
    <w:p w14:paraId="3A71053C" w14:textId="400FA8A2" w:rsidR="0098185D" w:rsidRDefault="00616153" w:rsidP="0098185D">
      <w:pPr>
        <w:pStyle w:val="Prrafodelista"/>
        <w:numPr>
          <w:ilvl w:val="0"/>
          <w:numId w:val="5"/>
        </w:numPr>
        <w:spacing w:after="0"/>
        <w:contextualSpacing w:val="0"/>
        <w:jc w:val="both"/>
        <w:rPr>
          <w:sz w:val="22"/>
        </w:rPr>
      </w:pPr>
      <w:r w:rsidRPr="0098185D">
        <w:rPr>
          <w:sz w:val="22"/>
        </w:rPr>
        <w:t xml:space="preserve">Los datos sensibles relativos al origen racial o étnico, la orientación política, las convicciones religiosas o </w:t>
      </w:r>
      <w:r w:rsidRPr="0098185D">
        <w:rPr>
          <w:sz w:val="22"/>
        </w:rPr>
        <w:softHyphen/>
      </w:r>
      <w:r w:rsidR="00DC2204" w:rsidRPr="0098185D">
        <w:rPr>
          <w:sz w:val="22"/>
        </w:rPr>
        <w:t>filo</w:t>
      </w:r>
      <w:r w:rsidRPr="0098185D">
        <w:rPr>
          <w:sz w:val="22"/>
        </w:rPr>
        <w:t>só</w:t>
      </w:r>
      <w:r w:rsidR="00DC2204" w:rsidRPr="0098185D">
        <w:rPr>
          <w:sz w:val="22"/>
        </w:rPr>
        <w:t>fi</w:t>
      </w:r>
      <w:r w:rsidRPr="0098185D">
        <w:rPr>
          <w:sz w:val="22"/>
        </w:rPr>
        <w:softHyphen/>
        <w:t xml:space="preserve">cas, la pertenencia a sindicatos, organizaciones sociales, de derechos humanos o que promueva intereses de cualquier partido político y la vida sexual serán utilizados para </w:t>
      </w:r>
      <w:r w:rsidR="00DC2204" w:rsidRPr="0098185D">
        <w:rPr>
          <w:sz w:val="22"/>
        </w:rPr>
        <w:t>fi</w:t>
      </w:r>
      <w:r w:rsidRPr="0098185D">
        <w:rPr>
          <w:sz w:val="22"/>
        </w:rPr>
        <w:t>nes estadísticos, caracterización de grupos de interés y análisis, trabajo social, auditoria y veri</w:t>
      </w:r>
      <w:r w:rsidRPr="0098185D">
        <w:rPr>
          <w:sz w:val="22"/>
        </w:rPr>
        <w:softHyphen/>
      </w:r>
      <w:r w:rsidR="00DC2204" w:rsidRPr="0098185D">
        <w:rPr>
          <w:sz w:val="22"/>
        </w:rPr>
        <w:t>fi</w:t>
      </w:r>
      <w:r w:rsidRPr="0098185D">
        <w:rPr>
          <w:sz w:val="22"/>
        </w:rPr>
        <w:t xml:space="preserve">cación de asistentes. </w:t>
      </w:r>
    </w:p>
    <w:p w14:paraId="1015DFD9" w14:textId="77777777" w:rsidR="001F207E" w:rsidRPr="001F207E" w:rsidRDefault="001F207E" w:rsidP="001F207E">
      <w:pPr>
        <w:pStyle w:val="Prrafodelista"/>
        <w:rPr>
          <w:sz w:val="22"/>
        </w:rPr>
      </w:pPr>
    </w:p>
    <w:p w14:paraId="1CE290BC" w14:textId="7FF59456" w:rsidR="0098185D" w:rsidRDefault="00616153" w:rsidP="0098185D">
      <w:pPr>
        <w:pStyle w:val="Prrafodelista"/>
        <w:numPr>
          <w:ilvl w:val="0"/>
          <w:numId w:val="5"/>
        </w:numPr>
        <w:spacing w:after="0"/>
        <w:contextualSpacing w:val="0"/>
        <w:jc w:val="both"/>
        <w:rPr>
          <w:sz w:val="22"/>
        </w:rPr>
      </w:pPr>
      <w:r w:rsidRPr="0098185D">
        <w:rPr>
          <w:sz w:val="22"/>
        </w:rPr>
        <w:t>Suministrar la información a terceros con los cuales La Corporación Autónoma Regional de</w:t>
      </w:r>
      <w:r w:rsidR="00DC2204" w:rsidRPr="0098185D">
        <w:rPr>
          <w:sz w:val="22"/>
        </w:rPr>
        <w:t>l Magdalena – CORPAMAG,</w:t>
      </w:r>
      <w:r w:rsidRPr="0098185D">
        <w:rPr>
          <w:sz w:val="22"/>
        </w:rPr>
        <w:t xml:space="preserve"> tenga relación contractual y que sea necesario entregársela para el cump</w:t>
      </w:r>
      <w:r w:rsidR="001F207E">
        <w:rPr>
          <w:sz w:val="22"/>
        </w:rPr>
        <w:t>limiento del objeto contratado.</w:t>
      </w:r>
    </w:p>
    <w:p w14:paraId="664DF093" w14:textId="77777777" w:rsidR="001F207E" w:rsidRPr="001F207E" w:rsidRDefault="001F207E" w:rsidP="001F207E">
      <w:pPr>
        <w:pStyle w:val="Prrafodelista"/>
        <w:rPr>
          <w:sz w:val="22"/>
        </w:rPr>
      </w:pPr>
    </w:p>
    <w:p w14:paraId="3AD75024" w14:textId="77777777" w:rsidR="00616153" w:rsidRPr="0098185D" w:rsidRDefault="00616153" w:rsidP="0098185D">
      <w:pPr>
        <w:pStyle w:val="Prrafodelista"/>
        <w:numPr>
          <w:ilvl w:val="0"/>
          <w:numId w:val="5"/>
        </w:numPr>
        <w:spacing w:after="0"/>
        <w:contextualSpacing w:val="0"/>
        <w:jc w:val="both"/>
        <w:rPr>
          <w:sz w:val="22"/>
        </w:rPr>
      </w:pPr>
      <w:r w:rsidRPr="0098185D">
        <w:rPr>
          <w:sz w:val="22"/>
        </w:rPr>
        <w:t xml:space="preserve">Los exámenes, resultados diagnósticos, pruebas de laboratorio y datos de la salud de los titulares serán utilizados con los </w:t>
      </w:r>
      <w:r w:rsidR="00DC2204" w:rsidRPr="0098185D">
        <w:rPr>
          <w:sz w:val="22"/>
        </w:rPr>
        <w:t>fi</w:t>
      </w:r>
      <w:r w:rsidRPr="0098185D">
        <w:rPr>
          <w:sz w:val="22"/>
        </w:rPr>
        <w:softHyphen/>
        <w:t xml:space="preserve">nes pertinentes para el buen desempeño en las funciones de la </w:t>
      </w:r>
      <w:r w:rsidR="00DC2204" w:rsidRPr="0098185D">
        <w:rPr>
          <w:sz w:val="22"/>
        </w:rPr>
        <w:t>Oficina de Talento Humano</w:t>
      </w:r>
      <w:r w:rsidRPr="0098185D">
        <w:rPr>
          <w:sz w:val="22"/>
        </w:rPr>
        <w:t>, Sistema de Gestión de Seguridad y Salud en el Trabajo, evaluar la situación de ingreso y egreso del personal, aptitud, prevención, control y seguimiento a la salud al interior de La Corporación.</w:t>
      </w:r>
    </w:p>
    <w:p w14:paraId="712A58BB" w14:textId="77777777" w:rsidR="000C2DD0" w:rsidRDefault="000C2DD0" w:rsidP="0098185D">
      <w:pPr>
        <w:spacing w:line="240" w:lineRule="auto"/>
        <w:jc w:val="both"/>
        <w:rPr>
          <w:lang w:bidi="es-ES"/>
        </w:rPr>
      </w:pPr>
    </w:p>
    <w:p w14:paraId="009AEE1B" w14:textId="77777777" w:rsidR="00B762DE" w:rsidRPr="000C2DD0" w:rsidRDefault="00B762DE" w:rsidP="00B762DE">
      <w:pPr>
        <w:pStyle w:val="Ttulo2"/>
        <w:numPr>
          <w:ilvl w:val="0"/>
          <w:numId w:val="8"/>
        </w:numPr>
        <w:spacing w:before="0"/>
        <w:rPr>
          <w:color w:val="auto"/>
          <w:lang w:bidi="es-ES"/>
        </w:rPr>
      </w:pPr>
      <w:bookmarkStart w:id="6" w:name="_Toc30063865"/>
      <w:r w:rsidRPr="000C2DD0">
        <w:rPr>
          <w:color w:val="auto"/>
          <w:lang w:bidi="es-ES"/>
        </w:rPr>
        <w:t>Derechos</w:t>
      </w:r>
      <w:bookmarkEnd w:id="6"/>
    </w:p>
    <w:p w14:paraId="52AD3223" w14:textId="77777777" w:rsidR="001010AB" w:rsidRPr="008418FB" w:rsidRDefault="001010AB" w:rsidP="001010AB">
      <w:pPr>
        <w:jc w:val="both"/>
      </w:pPr>
    </w:p>
    <w:p w14:paraId="5969489F" w14:textId="77777777" w:rsidR="001010AB" w:rsidRPr="008418FB" w:rsidRDefault="001010AB" w:rsidP="001010AB">
      <w:pPr>
        <w:jc w:val="both"/>
      </w:pPr>
      <w:r w:rsidRPr="008418FB">
        <w:t xml:space="preserve">Como titular de sus datos personales Usted tiene derecho a: </w:t>
      </w:r>
    </w:p>
    <w:p w14:paraId="3713F43F" w14:textId="04A38991" w:rsidR="0098185D" w:rsidRDefault="001010AB" w:rsidP="0098185D">
      <w:pPr>
        <w:pStyle w:val="Prrafodelista"/>
        <w:numPr>
          <w:ilvl w:val="0"/>
          <w:numId w:val="10"/>
        </w:numPr>
        <w:jc w:val="both"/>
        <w:rPr>
          <w:sz w:val="22"/>
        </w:rPr>
      </w:pPr>
      <w:r w:rsidRPr="008418FB">
        <w:rPr>
          <w:sz w:val="22"/>
        </w:rPr>
        <w:t>Acceder de forma gratuita a los datos proporcionados que ha</w:t>
      </w:r>
      <w:r w:rsidR="001F207E">
        <w:rPr>
          <w:sz w:val="22"/>
        </w:rPr>
        <w:t>yan sido objeto de tratamiento.</w:t>
      </w:r>
    </w:p>
    <w:p w14:paraId="10E1218C" w14:textId="77777777" w:rsidR="001F207E" w:rsidRPr="0098185D" w:rsidRDefault="001F207E" w:rsidP="001F207E">
      <w:pPr>
        <w:pStyle w:val="Prrafodelista"/>
        <w:ind w:left="1080" w:firstLine="0"/>
        <w:jc w:val="both"/>
        <w:rPr>
          <w:sz w:val="22"/>
        </w:rPr>
      </w:pPr>
    </w:p>
    <w:p w14:paraId="138DF1BA" w14:textId="77777777" w:rsidR="001010AB" w:rsidRPr="008418FB" w:rsidRDefault="001010AB" w:rsidP="001010AB">
      <w:pPr>
        <w:pStyle w:val="Prrafodelista"/>
        <w:numPr>
          <w:ilvl w:val="0"/>
          <w:numId w:val="10"/>
        </w:numPr>
        <w:jc w:val="both"/>
        <w:rPr>
          <w:sz w:val="22"/>
        </w:rPr>
      </w:pPr>
      <w:r w:rsidRPr="008418FB">
        <w:rPr>
          <w:sz w:val="22"/>
        </w:rPr>
        <w:t>Conocer, actualizar y rectificar su información frente a datos parciales, inexactos, incompletos, fraccionados, que induzcan a error, o aquellos cuyo tratamiento esté prohibido o no haya sido autorizado</w:t>
      </w:r>
      <w:r w:rsidR="008E26A8" w:rsidRPr="008418FB">
        <w:rPr>
          <w:sz w:val="22"/>
        </w:rPr>
        <w:t xml:space="preserve">. </w:t>
      </w:r>
    </w:p>
    <w:p w14:paraId="477F2212" w14:textId="7FAA0143" w:rsidR="001010AB" w:rsidRDefault="001010AB" w:rsidP="001010AB">
      <w:pPr>
        <w:pStyle w:val="Prrafodelista"/>
        <w:numPr>
          <w:ilvl w:val="0"/>
          <w:numId w:val="10"/>
        </w:numPr>
        <w:jc w:val="both"/>
        <w:rPr>
          <w:sz w:val="22"/>
        </w:rPr>
      </w:pPr>
      <w:r w:rsidRPr="008418FB">
        <w:rPr>
          <w:sz w:val="22"/>
        </w:rPr>
        <w:t>Solicitar prueba de la autorización otorgada</w:t>
      </w:r>
      <w:r w:rsidR="008E26A8" w:rsidRPr="008418FB">
        <w:rPr>
          <w:sz w:val="22"/>
        </w:rPr>
        <w:t>, salvo cuando expresamente se exceptúe como requisito para el tratamiento, de conformidad con lo previsto en el artículo 10 de la ley 1581 de 2012</w:t>
      </w:r>
      <w:r w:rsidRPr="008418FB">
        <w:rPr>
          <w:sz w:val="22"/>
        </w:rPr>
        <w:t xml:space="preserve">. </w:t>
      </w:r>
    </w:p>
    <w:p w14:paraId="37FF70A6" w14:textId="77777777" w:rsidR="001F207E" w:rsidRPr="008418FB" w:rsidRDefault="001F207E" w:rsidP="001F207E">
      <w:pPr>
        <w:pStyle w:val="Prrafodelista"/>
        <w:ind w:left="1080" w:firstLine="0"/>
        <w:jc w:val="both"/>
        <w:rPr>
          <w:sz w:val="22"/>
        </w:rPr>
      </w:pPr>
    </w:p>
    <w:p w14:paraId="734ADA89" w14:textId="40E4896F" w:rsidR="001010AB" w:rsidRDefault="001010AB" w:rsidP="001010AB">
      <w:pPr>
        <w:pStyle w:val="Prrafodelista"/>
        <w:numPr>
          <w:ilvl w:val="0"/>
          <w:numId w:val="10"/>
        </w:numPr>
        <w:jc w:val="both"/>
        <w:rPr>
          <w:sz w:val="22"/>
        </w:rPr>
      </w:pPr>
      <w:r w:rsidRPr="008418FB">
        <w:rPr>
          <w:sz w:val="22"/>
        </w:rPr>
        <w:t>Presentar ante la Superintendencia de Industria y Comercio (SIC) quejas por infracciones a lo dispuesto en la normatividad vigente.</w:t>
      </w:r>
    </w:p>
    <w:p w14:paraId="04F3A5BC" w14:textId="77777777" w:rsidR="001F207E" w:rsidRPr="001F207E" w:rsidRDefault="001F207E" w:rsidP="001F207E">
      <w:pPr>
        <w:pStyle w:val="Prrafodelista"/>
        <w:rPr>
          <w:sz w:val="22"/>
        </w:rPr>
      </w:pPr>
    </w:p>
    <w:p w14:paraId="19AEBD59" w14:textId="306BBE86" w:rsidR="001010AB" w:rsidRDefault="001010AB" w:rsidP="001010AB">
      <w:pPr>
        <w:pStyle w:val="Prrafodelista"/>
        <w:numPr>
          <w:ilvl w:val="0"/>
          <w:numId w:val="10"/>
        </w:numPr>
        <w:jc w:val="both"/>
        <w:rPr>
          <w:sz w:val="22"/>
        </w:rPr>
      </w:pPr>
      <w:r w:rsidRPr="008418FB">
        <w:rPr>
          <w:sz w:val="22"/>
        </w:rPr>
        <w:t>Revocar la autorización y/o solicitar la supresión del dato, siempre que no exista un deber legal o cont</w:t>
      </w:r>
      <w:r w:rsidR="001F207E">
        <w:rPr>
          <w:sz w:val="22"/>
        </w:rPr>
        <w:t>ractual que impida eliminarlos.</w:t>
      </w:r>
    </w:p>
    <w:p w14:paraId="3F2526D6" w14:textId="77777777" w:rsidR="001F207E" w:rsidRPr="001F207E" w:rsidRDefault="001F207E" w:rsidP="001F207E">
      <w:pPr>
        <w:pStyle w:val="Prrafodelista"/>
        <w:rPr>
          <w:sz w:val="22"/>
        </w:rPr>
      </w:pPr>
    </w:p>
    <w:p w14:paraId="5FA2B14F" w14:textId="4EAB28E1" w:rsidR="008E26A8" w:rsidRDefault="008E26A8" w:rsidP="001010AB">
      <w:pPr>
        <w:pStyle w:val="Prrafodelista"/>
        <w:numPr>
          <w:ilvl w:val="0"/>
          <w:numId w:val="10"/>
        </w:numPr>
        <w:jc w:val="both"/>
        <w:rPr>
          <w:sz w:val="22"/>
        </w:rPr>
      </w:pPr>
      <w:r w:rsidRPr="008418FB">
        <w:rPr>
          <w:sz w:val="22"/>
        </w:rPr>
        <w:t>Abstenerse de diligenciar cualquier instrumento de recolección de datos personales que no cumpla con el marco legal de los mismos.</w:t>
      </w:r>
    </w:p>
    <w:p w14:paraId="20D0078D" w14:textId="77777777" w:rsidR="001F207E" w:rsidRPr="001F207E" w:rsidRDefault="001F207E" w:rsidP="001F207E">
      <w:pPr>
        <w:pStyle w:val="Prrafodelista"/>
        <w:rPr>
          <w:sz w:val="22"/>
        </w:rPr>
      </w:pPr>
    </w:p>
    <w:p w14:paraId="7F790374" w14:textId="77777777" w:rsidR="001010AB" w:rsidRPr="008418FB" w:rsidRDefault="001010AB" w:rsidP="001010AB">
      <w:pPr>
        <w:pStyle w:val="Prrafodelista"/>
        <w:numPr>
          <w:ilvl w:val="0"/>
          <w:numId w:val="10"/>
        </w:numPr>
        <w:jc w:val="both"/>
        <w:rPr>
          <w:sz w:val="22"/>
        </w:rPr>
      </w:pPr>
      <w:r w:rsidRPr="008418FB">
        <w:rPr>
          <w:sz w:val="22"/>
        </w:rPr>
        <w:t>Abstenerse de responder las preguntas sobre datos sensibles o sobre datos de las niñas y niños y adolescentes.</w:t>
      </w:r>
    </w:p>
    <w:p w14:paraId="60867E96" w14:textId="77777777" w:rsidR="00B762DE" w:rsidRPr="000C2DD0" w:rsidRDefault="00B762DE" w:rsidP="00BC36F0">
      <w:pPr>
        <w:pStyle w:val="Ttulo2"/>
        <w:spacing w:before="0"/>
        <w:rPr>
          <w:color w:val="auto"/>
          <w:lang w:bidi="es-ES"/>
        </w:rPr>
      </w:pPr>
    </w:p>
    <w:p w14:paraId="22B32DAA" w14:textId="77777777" w:rsidR="000242C1" w:rsidRPr="000C2DD0" w:rsidRDefault="00B762DE" w:rsidP="00B762DE">
      <w:pPr>
        <w:pStyle w:val="Ttulo2"/>
        <w:numPr>
          <w:ilvl w:val="0"/>
          <w:numId w:val="8"/>
        </w:numPr>
        <w:spacing w:before="0"/>
        <w:rPr>
          <w:color w:val="auto"/>
          <w:lang w:bidi="es-ES"/>
        </w:rPr>
      </w:pPr>
      <w:bookmarkStart w:id="7" w:name="_Toc30063866"/>
      <w:r w:rsidRPr="000C2DD0">
        <w:rPr>
          <w:color w:val="auto"/>
          <w:lang w:bidi="es-ES"/>
        </w:rPr>
        <w:t>Atención de peticiones, consultas y reclamos</w:t>
      </w:r>
      <w:bookmarkEnd w:id="7"/>
    </w:p>
    <w:p w14:paraId="4EEB9F2F" w14:textId="77777777" w:rsidR="00BE3912" w:rsidRDefault="00BE3912" w:rsidP="000242C1">
      <w:pPr>
        <w:jc w:val="both"/>
      </w:pPr>
    </w:p>
    <w:p w14:paraId="4046B267" w14:textId="77777777" w:rsidR="00B762DE" w:rsidRDefault="000242C1" w:rsidP="00BE3912">
      <w:pPr>
        <w:jc w:val="both"/>
      </w:pPr>
      <w:r>
        <w:t xml:space="preserve">La </w:t>
      </w:r>
      <w:r w:rsidR="00BE3912">
        <w:t xml:space="preserve">Oficina </w:t>
      </w:r>
      <w:r w:rsidR="00FA20BE">
        <w:t>Jurídica</w:t>
      </w:r>
      <w:r>
        <w:t xml:space="preserve"> de La Corporación Autónoma Regional de</w:t>
      </w:r>
      <w:r w:rsidR="00BE3912">
        <w:t>l Magdalena</w:t>
      </w:r>
      <w:r w:rsidR="00484A7C">
        <w:t>-</w:t>
      </w:r>
      <w:r w:rsidR="00BE3912">
        <w:t xml:space="preserve"> </w:t>
      </w:r>
      <w:r w:rsidR="00484A7C" w:rsidRPr="00FF3149">
        <w:t>CORPAMAG</w:t>
      </w:r>
      <w:r>
        <w:t>, es la dependencia que tiene a cargo dar trámite a las solicitudes de los titulares para hacer efectivos sus derechos.</w:t>
      </w:r>
    </w:p>
    <w:p w14:paraId="7336FB92" w14:textId="77777777" w:rsidR="00BE3912" w:rsidRDefault="00BE3912" w:rsidP="00BE3912">
      <w:pPr>
        <w:rPr>
          <w:b/>
          <w:bCs/>
        </w:rPr>
      </w:pPr>
      <w:r w:rsidRPr="00A3535E">
        <w:rPr>
          <w:b/>
          <w:bCs/>
        </w:rPr>
        <w:t>Canales para la atención de peticiones, consultas y reclamos</w:t>
      </w:r>
    </w:p>
    <w:tbl>
      <w:tblPr>
        <w:tblStyle w:val="Tabladecuadrcula1clara-nfasis51"/>
        <w:tblW w:w="9218" w:type="dxa"/>
        <w:jc w:val="center"/>
        <w:tblBorders>
          <w:top w:val="single" w:sz="4" w:space="0" w:color="6FB63E"/>
          <w:left w:val="single" w:sz="4" w:space="0" w:color="6FB63E"/>
          <w:bottom w:val="single" w:sz="4" w:space="0" w:color="6FB63E"/>
          <w:right w:val="single" w:sz="4" w:space="0" w:color="6FB63E"/>
          <w:insideH w:val="single" w:sz="4" w:space="0" w:color="6FB63E"/>
          <w:insideV w:val="single" w:sz="4" w:space="0" w:color="6FB63E"/>
        </w:tblBorders>
        <w:tblLook w:val="04A0" w:firstRow="1" w:lastRow="0" w:firstColumn="1" w:lastColumn="0" w:noHBand="0" w:noVBand="1"/>
      </w:tblPr>
      <w:tblGrid>
        <w:gridCol w:w="1346"/>
        <w:gridCol w:w="1664"/>
        <w:gridCol w:w="4341"/>
        <w:gridCol w:w="1867"/>
      </w:tblGrid>
      <w:tr w:rsidR="000242C1" w:rsidRPr="001B6CDC" w14:paraId="6FC09234" w14:textId="77777777" w:rsidTr="00B9609D">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346" w:type="dxa"/>
            <w:tcBorders>
              <w:bottom w:val="none" w:sz="0" w:space="0" w:color="auto"/>
            </w:tcBorders>
            <w:shd w:val="clear" w:color="auto" w:fill="86C981"/>
            <w:vAlign w:val="center"/>
          </w:tcPr>
          <w:p w14:paraId="1F5E0E4C" w14:textId="77777777" w:rsidR="000242C1" w:rsidRPr="001B6CDC" w:rsidRDefault="000242C1" w:rsidP="00CB0D05">
            <w:pPr>
              <w:autoSpaceDE w:val="0"/>
              <w:autoSpaceDN w:val="0"/>
              <w:adjustRightInd w:val="0"/>
              <w:jc w:val="center"/>
              <w:rPr>
                <w:rFonts w:ascii="Arial" w:hAnsi="Arial" w:cs="Arial"/>
                <w:b w:val="0"/>
                <w:color w:val="000000"/>
                <w:sz w:val="20"/>
                <w:szCs w:val="20"/>
                <w:lang w:val="es-CO"/>
              </w:rPr>
            </w:pPr>
            <w:bookmarkStart w:id="8" w:name="_Hlk18420982"/>
            <w:r w:rsidRPr="001B6CDC">
              <w:rPr>
                <w:rFonts w:ascii="Arial" w:hAnsi="Arial" w:cs="Arial"/>
                <w:color w:val="000000"/>
                <w:sz w:val="20"/>
                <w:szCs w:val="20"/>
                <w:lang w:val="es-CO"/>
              </w:rPr>
              <w:t>Medio</w:t>
            </w:r>
          </w:p>
        </w:tc>
        <w:tc>
          <w:tcPr>
            <w:tcW w:w="1664" w:type="dxa"/>
            <w:tcBorders>
              <w:bottom w:val="none" w:sz="0" w:space="0" w:color="auto"/>
            </w:tcBorders>
            <w:shd w:val="clear" w:color="auto" w:fill="86C981"/>
            <w:vAlign w:val="center"/>
          </w:tcPr>
          <w:p w14:paraId="76572FA1" w14:textId="77777777" w:rsidR="000242C1" w:rsidRPr="001B6CDC" w:rsidRDefault="000242C1" w:rsidP="00CB0D0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s-CO"/>
              </w:rPr>
            </w:pPr>
            <w:r w:rsidRPr="001B6CDC">
              <w:rPr>
                <w:rFonts w:ascii="Arial" w:hAnsi="Arial" w:cs="Arial"/>
                <w:sz w:val="20"/>
                <w:szCs w:val="20"/>
                <w:lang w:val="es-CO"/>
              </w:rPr>
              <w:t>Canal</w:t>
            </w:r>
          </w:p>
        </w:tc>
        <w:tc>
          <w:tcPr>
            <w:tcW w:w="4341" w:type="dxa"/>
            <w:tcBorders>
              <w:bottom w:val="none" w:sz="0" w:space="0" w:color="auto"/>
            </w:tcBorders>
            <w:shd w:val="clear" w:color="auto" w:fill="86C981"/>
            <w:vAlign w:val="center"/>
          </w:tcPr>
          <w:p w14:paraId="09CB3245" w14:textId="77777777" w:rsidR="000242C1" w:rsidRPr="001B6CDC" w:rsidRDefault="000242C1" w:rsidP="00CB0D0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s-CO"/>
              </w:rPr>
            </w:pPr>
            <w:r w:rsidRPr="001B6CDC">
              <w:rPr>
                <w:rFonts w:ascii="Arial" w:hAnsi="Arial" w:cs="Arial"/>
                <w:sz w:val="20"/>
                <w:szCs w:val="20"/>
                <w:lang w:val="es-CO"/>
              </w:rPr>
              <w:t>Descripción</w:t>
            </w:r>
          </w:p>
        </w:tc>
        <w:tc>
          <w:tcPr>
            <w:tcW w:w="1867" w:type="dxa"/>
            <w:tcBorders>
              <w:bottom w:val="none" w:sz="0" w:space="0" w:color="auto"/>
            </w:tcBorders>
            <w:shd w:val="clear" w:color="auto" w:fill="86C981"/>
            <w:vAlign w:val="center"/>
          </w:tcPr>
          <w:p w14:paraId="5354416E" w14:textId="77777777" w:rsidR="000242C1" w:rsidRPr="001B6CDC" w:rsidRDefault="000242C1" w:rsidP="00CB0D0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s-CO"/>
              </w:rPr>
            </w:pPr>
            <w:r w:rsidRPr="001B6CDC">
              <w:rPr>
                <w:rFonts w:ascii="Arial" w:hAnsi="Arial" w:cs="Arial"/>
                <w:sz w:val="20"/>
                <w:szCs w:val="20"/>
                <w:lang w:val="es-CO"/>
              </w:rPr>
              <w:t>Horario de</w:t>
            </w:r>
          </w:p>
          <w:p w14:paraId="625EF3EC" w14:textId="77777777" w:rsidR="000242C1" w:rsidRPr="001B6CDC" w:rsidRDefault="000242C1" w:rsidP="00CB0D0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s-CO"/>
              </w:rPr>
            </w:pPr>
            <w:r w:rsidRPr="001B6CDC">
              <w:rPr>
                <w:rFonts w:ascii="Arial" w:hAnsi="Arial" w:cs="Arial"/>
                <w:sz w:val="20"/>
                <w:szCs w:val="20"/>
                <w:lang w:val="es-CO"/>
              </w:rPr>
              <w:t>atención</w:t>
            </w:r>
          </w:p>
        </w:tc>
      </w:tr>
      <w:bookmarkEnd w:id="8"/>
      <w:tr w:rsidR="00A3535E" w:rsidRPr="001B6CDC" w14:paraId="41BC5B9E" w14:textId="77777777" w:rsidTr="00B9609D">
        <w:trPr>
          <w:trHeight w:val="4190"/>
          <w:jc w:val="center"/>
        </w:trPr>
        <w:tc>
          <w:tcPr>
            <w:cnfStyle w:val="001000000000" w:firstRow="0" w:lastRow="0" w:firstColumn="1" w:lastColumn="0" w:oddVBand="0" w:evenVBand="0" w:oddHBand="0" w:evenHBand="0" w:firstRowFirstColumn="0" w:firstRowLastColumn="0" w:lastRowFirstColumn="0" w:lastRowLastColumn="0"/>
            <w:tcW w:w="1346" w:type="dxa"/>
            <w:vAlign w:val="center"/>
          </w:tcPr>
          <w:p w14:paraId="49B5BD31" w14:textId="77777777" w:rsidR="00A3535E" w:rsidRDefault="00A3535E" w:rsidP="00CB0D05">
            <w:pPr>
              <w:autoSpaceDE w:val="0"/>
              <w:autoSpaceDN w:val="0"/>
              <w:adjustRightInd w:val="0"/>
              <w:rPr>
                <w:rFonts w:ascii="Arial" w:hAnsi="Arial" w:cs="Arial"/>
                <w:b w:val="0"/>
                <w:bCs w:val="0"/>
                <w:sz w:val="20"/>
                <w:szCs w:val="20"/>
                <w:lang w:val="es-CO"/>
              </w:rPr>
            </w:pPr>
            <w:r>
              <w:rPr>
                <w:rFonts w:ascii="Arial" w:hAnsi="Arial" w:cs="Arial"/>
                <w:sz w:val="20"/>
                <w:szCs w:val="20"/>
                <w:lang w:val="es-CO"/>
              </w:rPr>
              <w:lastRenderedPageBreak/>
              <w:t>P</w:t>
            </w:r>
            <w:r w:rsidRPr="001B6CDC">
              <w:rPr>
                <w:rFonts w:ascii="Arial" w:hAnsi="Arial" w:cs="Arial"/>
                <w:sz w:val="20"/>
                <w:szCs w:val="20"/>
                <w:lang w:val="es-CO"/>
              </w:rPr>
              <w:t>resencial</w:t>
            </w:r>
          </w:p>
        </w:tc>
        <w:tc>
          <w:tcPr>
            <w:tcW w:w="1664" w:type="dxa"/>
            <w:vAlign w:val="center"/>
          </w:tcPr>
          <w:p w14:paraId="5C27D4A5" w14:textId="77777777" w:rsidR="00A3535E" w:rsidRPr="001B6CDC" w:rsidRDefault="00A3535E"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1B6CDC">
              <w:rPr>
                <w:rFonts w:ascii="Arial" w:hAnsi="Arial" w:cs="Arial"/>
                <w:sz w:val="20"/>
                <w:szCs w:val="20"/>
                <w:lang w:val="es-CO"/>
              </w:rPr>
              <w:t>Oficinas ubicadas en el Departamento del Magdalena</w:t>
            </w:r>
          </w:p>
        </w:tc>
        <w:tc>
          <w:tcPr>
            <w:tcW w:w="4341" w:type="dxa"/>
          </w:tcPr>
          <w:p w14:paraId="7F15A198" w14:textId="77777777" w:rsidR="00C05D61" w:rsidRDefault="00C05D61"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p>
          <w:p w14:paraId="7BE53462"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PRINCIPAL</w:t>
            </w:r>
          </w:p>
          <w:p w14:paraId="231790A9"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1B6CDC">
              <w:rPr>
                <w:rFonts w:ascii="Arial" w:hAnsi="Arial" w:cs="Arial"/>
                <w:color w:val="000000"/>
                <w:sz w:val="20"/>
                <w:szCs w:val="20"/>
                <w:lang w:val="es-CO"/>
              </w:rPr>
              <w:t>Av. Del Libertador # 32 - 201 Barrio Tayrona</w:t>
            </w:r>
          </w:p>
          <w:p w14:paraId="5A155D03"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1B6CDC">
              <w:rPr>
                <w:rFonts w:ascii="Arial" w:hAnsi="Arial" w:cs="Arial"/>
                <w:color w:val="000000"/>
                <w:sz w:val="20"/>
                <w:szCs w:val="20"/>
                <w:lang w:val="es-CO"/>
              </w:rPr>
              <w:t>Santa Marta D.T.C.H.</w:t>
            </w:r>
          </w:p>
          <w:p w14:paraId="009E3015"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8"/>
                <w:szCs w:val="8"/>
                <w:lang w:val="es-CO"/>
              </w:rPr>
            </w:pPr>
          </w:p>
          <w:p w14:paraId="4FA74FFF"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Sierra Nevada de Santa Marta</w:t>
            </w:r>
          </w:p>
          <w:p w14:paraId="60B4D695" w14:textId="7B6265F2" w:rsidR="00A3535E" w:rsidRPr="001B6CDC" w:rsidRDefault="009F1DFA"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9F1DFA">
              <w:rPr>
                <w:rFonts w:ascii="Arial" w:hAnsi="Arial" w:cs="Arial"/>
                <w:color w:val="000000"/>
                <w:sz w:val="20"/>
                <w:szCs w:val="20"/>
                <w:lang w:val="es-CO"/>
              </w:rPr>
              <w:t>Carrera 5</w:t>
            </w:r>
            <w:r>
              <w:rPr>
                <w:rFonts w:ascii="Arial" w:hAnsi="Arial" w:cs="Arial"/>
                <w:color w:val="000000"/>
                <w:sz w:val="20"/>
                <w:szCs w:val="20"/>
                <w:lang w:val="es-CO"/>
              </w:rPr>
              <w:t xml:space="preserve"> No. 8 - 15 Local 2, Fundación</w:t>
            </w:r>
            <w:r w:rsidR="00D826D0">
              <w:rPr>
                <w:rFonts w:ascii="Arial" w:hAnsi="Arial" w:cs="Arial"/>
                <w:color w:val="000000"/>
                <w:sz w:val="20"/>
                <w:szCs w:val="20"/>
                <w:lang w:val="es-CO"/>
              </w:rPr>
              <w:t xml:space="preserve"> – Magdalena.</w:t>
            </w:r>
          </w:p>
          <w:p w14:paraId="1498FB7B"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8"/>
                <w:szCs w:val="8"/>
                <w:lang w:val="es-CO"/>
              </w:rPr>
            </w:pPr>
          </w:p>
          <w:p w14:paraId="4BF45FFF"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Costero</w:t>
            </w:r>
          </w:p>
          <w:p w14:paraId="791389F5" w14:textId="505416D8"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1B6CDC">
              <w:rPr>
                <w:rFonts w:ascii="Arial" w:hAnsi="Arial" w:cs="Arial"/>
                <w:color w:val="000000"/>
                <w:sz w:val="20"/>
                <w:szCs w:val="20"/>
                <w:lang w:val="es-CO"/>
              </w:rPr>
              <w:t xml:space="preserve">Calle </w:t>
            </w:r>
            <w:r w:rsidR="00D826D0">
              <w:rPr>
                <w:rFonts w:ascii="Arial" w:hAnsi="Arial" w:cs="Arial"/>
                <w:color w:val="000000"/>
                <w:sz w:val="20"/>
                <w:szCs w:val="20"/>
                <w:lang w:val="es-CO"/>
              </w:rPr>
              <w:t>12</w:t>
            </w:r>
            <w:r w:rsidRPr="001B6CDC">
              <w:rPr>
                <w:rFonts w:ascii="Arial" w:hAnsi="Arial" w:cs="Arial"/>
                <w:color w:val="000000"/>
                <w:sz w:val="20"/>
                <w:szCs w:val="20"/>
                <w:lang w:val="es-CO"/>
              </w:rPr>
              <w:t xml:space="preserve"> # </w:t>
            </w:r>
            <w:r w:rsidR="00D826D0">
              <w:rPr>
                <w:rFonts w:ascii="Arial" w:hAnsi="Arial" w:cs="Arial"/>
                <w:color w:val="000000"/>
                <w:sz w:val="20"/>
                <w:szCs w:val="20"/>
                <w:lang w:val="es-CO"/>
              </w:rPr>
              <w:t>10</w:t>
            </w:r>
            <w:r w:rsidR="006A2753">
              <w:rPr>
                <w:rFonts w:ascii="Arial" w:hAnsi="Arial" w:cs="Arial"/>
                <w:color w:val="000000"/>
                <w:sz w:val="20"/>
                <w:szCs w:val="20"/>
                <w:lang w:val="es-CO"/>
              </w:rPr>
              <w:t xml:space="preserve"> </w:t>
            </w:r>
            <w:r w:rsidR="00D826D0">
              <w:rPr>
                <w:rFonts w:ascii="Arial" w:hAnsi="Arial" w:cs="Arial"/>
                <w:color w:val="000000"/>
                <w:sz w:val="20"/>
                <w:szCs w:val="20"/>
                <w:lang w:val="es-CO"/>
              </w:rPr>
              <w:t>-</w:t>
            </w:r>
            <w:r w:rsidR="006A2753">
              <w:rPr>
                <w:rFonts w:ascii="Arial" w:hAnsi="Arial" w:cs="Arial"/>
                <w:color w:val="000000"/>
                <w:sz w:val="20"/>
                <w:szCs w:val="20"/>
                <w:lang w:val="es-CO"/>
              </w:rPr>
              <w:t xml:space="preserve"> </w:t>
            </w:r>
            <w:r w:rsidR="00D826D0">
              <w:rPr>
                <w:rFonts w:ascii="Arial" w:hAnsi="Arial" w:cs="Arial"/>
                <w:color w:val="000000"/>
                <w:sz w:val="20"/>
                <w:szCs w:val="20"/>
                <w:lang w:val="es-CO"/>
              </w:rPr>
              <w:t>06</w:t>
            </w:r>
            <w:r w:rsidRPr="001B6CDC">
              <w:rPr>
                <w:rFonts w:ascii="Arial" w:hAnsi="Arial" w:cs="Arial"/>
                <w:color w:val="000000"/>
                <w:sz w:val="20"/>
                <w:szCs w:val="20"/>
                <w:lang w:val="es-CO"/>
              </w:rPr>
              <w:t>. Ciénaga</w:t>
            </w:r>
            <w:r w:rsidR="00D826D0">
              <w:rPr>
                <w:rFonts w:ascii="Arial" w:hAnsi="Arial" w:cs="Arial"/>
                <w:color w:val="000000"/>
                <w:sz w:val="20"/>
                <w:szCs w:val="20"/>
                <w:lang w:val="es-CO"/>
              </w:rPr>
              <w:t xml:space="preserve"> – Magdalena.</w:t>
            </w:r>
          </w:p>
          <w:p w14:paraId="7DA0716A"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8"/>
                <w:szCs w:val="8"/>
                <w:lang w:val="es-CO"/>
              </w:rPr>
            </w:pPr>
          </w:p>
          <w:p w14:paraId="0F2BE1A0"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Ciénaga Grande de Santa Marta</w:t>
            </w:r>
          </w:p>
          <w:p w14:paraId="217B832E" w14:textId="192A5E75" w:rsidR="00A3535E" w:rsidRPr="001B6CDC" w:rsidRDefault="009F1DFA"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9F1DFA">
              <w:rPr>
                <w:rFonts w:ascii="Arial" w:hAnsi="Arial" w:cs="Arial"/>
                <w:color w:val="000000"/>
                <w:sz w:val="20"/>
                <w:szCs w:val="20"/>
                <w:lang w:val="es-CO"/>
              </w:rPr>
              <w:t>Calle 7 No. 8 - 05, Pivijay</w:t>
            </w:r>
            <w:r w:rsidR="006A2753">
              <w:rPr>
                <w:rFonts w:ascii="Arial" w:hAnsi="Arial" w:cs="Arial"/>
                <w:color w:val="000000"/>
                <w:sz w:val="20"/>
                <w:szCs w:val="20"/>
                <w:lang w:val="es-CO"/>
              </w:rPr>
              <w:t xml:space="preserve"> – Magdalena.</w:t>
            </w:r>
          </w:p>
          <w:p w14:paraId="1A643D33"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128C9DEE"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Valles y Colinas del Ariguaní</w:t>
            </w:r>
          </w:p>
          <w:p w14:paraId="3793631E" w14:textId="0456F802" w:rsidR="00A3535E" w:rsidRPr="001B6CDC" w:rsidRDefault="006A2753"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Pr>
                <w:rFonts w:ascii="Arial" w:hAnsi="Arial" w:cs="Arial"/>
                <w:color w:val="000000"/>
                <w:sz w:val="20"/>
                <w:szCs w:val="20"/>
                <w:lang w:val="es-CO"/>
              </w:rPr>
              <w:t>CL 5 # 14 - 61, B</w:t>
            </w:r>
            <w:r w:rsidR="00A3535E" w:rsidRPr="001B6CDC">
              <w:rPr>
                <w:rFonts w:ascii="Arial" w:hAnsi="Arial" w:cs="Arial"/>
                <w:color w:val="000000"/>
                <w:sz w:val="20"/>
                <w:szCs w:val="20"/>
                <w:lang w:val="es-CO"/>
              </w:rPr>
              <w:t>arrio Centro. Plato</w:t>
            </w:r>
            <w:r>
              <w:rPr>
                <w:rFonts w:ascii="Arial" w:hAnsi="Arial" w:cs="Arial"/>
                <w:color w:val="000000"/>
                <w:sz w:val="20"/>
                <w:szCs w:val="20"/>
                <w:lang w:val="es-CO"/>
              </w:rPr>
              <w:t xml:space="preserve"> – Magdalena.</w:t>
            </w:r>
          </w:p>
          <w:p w14:paraId="2C4E3D75"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8"/>
                <w:szCs w:val="8"/>
                <w:lang w:val="es-CO"/>
              </w:rPr>
            </w:pPr>
          </w:p>
          <w:p w14:paraId="509876E3"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Humedales Del Sur</w:t>
            </w:r>
          </w:p>
          <w:p w14:paraId="0415C3F3" w14:textId="7440CDD5" w:rsidR="00A3535E" w:rsidRPr="001B6CDC" w:rsidRDefault="006A2753" w:rsidP="006A27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Pr>
                <w:rFonts w:ascii="Arial" w:hAnsi="Arial" w:cs="Arial"/>
                <w:color w:val="000000"/>
                <w:sz w:val="20"/>
                <w:szCs w:val="20"/>
                <w:lang w:val="es-CO"/>
              </w:rPr>
              <w:t>Calle 8</w:t>
            </w:r>
            <w:r w:rsidR="00A3535E" w:rsidRPr="001B6CDC">
              <w:rPr>
                <w:rFonts w:ascii="Arial" w:hAnsi="Arial" w:cs="Arial"/>
                <w:color w:val="000000"/>
                <w:sz w:val="20"/>
                <w:szCs w:val="20"/>
                <w:lang w:val="es-CO"/>
              </w:rPr>
              <w:t xml:space="preserve">, </w:t>
            </w:r>
            <w:r w:rsidR="009F1DFA">
              <w:rPr>
                <w:rFonts w:ascii="Arial" w:hAnsi="Arial" w:cs="Arial"/>
                <w:color w:val="000000"/>
                <w:sz w:val="20"/>
                <w:szCs w:val="20"/>
                <w:lang w:val="es-CO"/>
              </w:rPr>
              <w:t>No.</w:t>
            </w:r>
            <w:r>
              <w:rPr>
                <w:rFonts w:ascii="Arial" w:hAnsi="Arial" w:cs="Arial"/>
                <w:color w:val="000000"/>
                <w:sz w:val="20"/>
                <w:szCs w:val="20"/>
                <w:lang w:val="es-CO"/>
              </w:rPr>
              <w:t xml:space="preserve"> 8 </w:t>
            </w:r>
            <w:r w:rsidR="009F1DFA">
              <w:rPr>
                <w:rFonts w:ascii="Arial" w:hAnsi="Arial" w:cs="Arial"/>
                <w:color w:val="000000"/>
                <w:sz w:val="20"/>
                <w:szCs w:val="20"/>
                <w:lang w:val="es-CO"/>
              </w:rPr>
              <w:t>-</w:t>
            </w:r>
            <w:r>
              <w:rPr>
                <w:rFonts w:ascii="Arial" w:hAnsi="Arial" w:cs="Arial"/>
                <w:color w:val="000000"/>
                <w:sz w:val="20"/>
                <w:szCs w:val="20"/>
                <w:lang w:val="es-CO"/>
              </w:rPr>
              <w:t xml:space="preserve"> 05</w:t>
            </w:r>
            <w:r w:rsidR="00A3535E" w:rsidRPr="001B6CDC">
              <w:rPr>
                <w:rFonts w:ascii="Arial" w:hAnsi="Arial" w:cs="Arial"/>
                <w:color w:val="000000"/>
                <w:sz w:val="20"/>
                <w:szCs w:val="20"/>
                <w:lang w:val="es-CO"/>
              </w:rPr>
              <w:t xml:space="preserve"> </w:t>
            </w:r>
            <w:r>
              <w:rPr>
                <w:rFonts w:ascii="Arial" w:hAnsi="Arial" w:cs="Arial"/>
                <w:color w:val="000000"/>
                <w:sz w:val="20"/>
                <w:szCs w:val="20"/>
                <w:lang w:val="es-CO"/>
              </w:rPr>
              <w:t>Barrio Polideportivo</w:t>
            </w:r>
            <w:r w:rsidR="00A3535E" w:rsidRPr="001B6CDC">
              <w:rPr>
                <w:rFonts w:ascii="Arial" w:hAnsi="Arial" w:cs="Arial"/>
                <w:color w:val="000000"/>
                <w:sz w:val="20"/>
                <w:szCs w:val="20"/>
                <w:lang w:val="es-CO"/>
              </w:rPr>
              <w:t>. Santa Ana</w:t>
            </w:r>
            <w:r>
              <w:rPr>
                <w:rFonts w:ascii="Arial" w:hAnsi="Arial" w:cs="Arial"/>
                <w:color w:val="000000"/>
                <w:sz w:val="20"/>
                <w:szCs w:val="20"/>
                <w:lang w:val="es-CO"/>
              </w:rPr>
              <w:t xml:space="preserve"> – Magdalena.</w:t>
            </w:r>
          </w:p>
        </w:tc>
        <w:tc>
          <w:tcPr>
            <w:tcW w:w="1867" w:type="dxa"/>
            <w:vAlign w:val="center"/>
          </w:tcPr>
          <w:p w14:paraId="520B00D1" w14:textId="77777777" w:rsidR="00A3535E" w:rsidRPr="001B6CDC" w:rsidRDefault="00A3535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1B6CDC">
              <w:rPr>
                <w:rFonts w:ascii="Arial" w:hAnsi="Arial" w:cs="Arial"/>
                <w:bCs/>
                <w:sz w:val="20"/>
                <w:szCs w:val="20"/>
                <w:lang w:val="en-GB"/>
              </w:rPr>
              <w:t xml:space="preserve">Lunes a </w:t>
            </w:r>
            <w:r>
              <w:rPr>
                <w:rFonts w:ascii="Arial" w:hAnsi="Arial" w:cs="Arial"/>
                <w:bCs/>
                <w:sz w:val="20"/>
                <w:szCs w:val="20"/>
                <w:lang w:val="en-GB"/>
              </w:rPr>
              <w:t xml:space="preserve">Viernes </w:t>
            </w:r>
          </w:p>
          <w:p w14:paraId="0B2B2CF8" w14:textId="77777777" w:rsidR="00A3535E" w:rsidRPr="001B6CDC" w:rsidRDefault="00A3535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p>
          <w:p w14:paraId="1268CDCF" w14:textId="616FD198" w:rsidR="00A3535E" w:rsidRPr="001B6CDC" w:rsidRDefault="00A3535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Pr>
                <w:rFonts w:ascii="Arial" w:hAnsi="Arial" w:cs="Arial"/>
                <w:bCs/>
                <w:sz w:val="20"/>
                <w:szCs w:val="20"/>
                <w:lang w:val="en-GB"/>
              </w:rPr>
              <w:t>0</w:t>
            </w:r>
            <w:r w:rsidR="001F207E">
              <w:rPr>
                <w:rFonts w:ascii="Arial" w:hAnsi="Arial" w:cs="Arial"/>
                <w:bCs/>
                <w:sz w:val="20"/>
                <w:szCs w:val="20"/>
                <w:lang w:val="en-GB"/>
              </w:rPr>
              <w:t>7</w:t>
            </w:r>
            <w:r w:rsidRPr="001B6CDC">
              <w:rPr>
                <w:rFonts w:ascii="Arial" w:hAnsi="Arial" w:cs="Arial"/>
                <w:bCs/>
                <w:sz w:val="20"/>
                <w:szCs w:val="20"/>
                <w:lang w:val="en-GB"/>
              </w:rPr>
              <w:t xml:space="preserve">:00am-12:00m  </w:t>
            </w:r>
          </w:p>
          <w:p w14:paraId="59AC3C04" w14:textId="77777777" w:rsidR="00A3535E" w:rsidRPr="001B6CDC" w:rsidRDefault="00A3535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1B6CDC">
              <w:rPr>
                <w:rFonts w:ascii="Arial" w:hAnsi="Arial" w:cs="Arial"/>
                <w:bCs/>
                <w:sz w:val="20"/>
                <w:szCs w:val="20"/>
                <w:lang w:val="en-GB"/>
              </w:rPr>
              <w:t>-</w:t>
            </w:r>
          </w:p>
          <w:p w14:paraId="3F8739AC" w14:textId="3E499717" w:rsidR="00A3535E" w:rsidRPr="001B6CDC" w:rsidRDefault="001F207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Pr>
                <w:rFonts w:ascii="Arial" w:hAnsi="Arial" w:cs="Arial"/>
                <w:bCs/>
                <w:sz w:val="20"/>
                <w:szCs w:val="20"/>
                <w:lang w:val="en-GB"/>
              </w:rPr>
              <w:t>01:00pm-04</w:t>
            </w:r>
            <w:r w:rsidR="00A3535E" w:rsidRPr="001B6CDC">
              <w:rPr>
                <w:rFonts w:ascii="Arial" w:hAnsi="Arial" w:cs="Arial"/>
                <w:bCs/>
                <w:sz w:val="20"/>
                <w:szCs w:val="20"/>
                <w:lang w:val="en-GB"/>
              </w:rPr>
              <w:t>:00pm</w:t>
            </w:r>
          </w:p>
        </w:tc>
      </w:tr>
      <w:tr w:rsidR="000242C1" w:rsidRPr="001B6CDC" w14:paraId="4701EA31" w14:textId="77777777" w:rsidTr="00C05D61">
        <w:trPr>
          <w:jc w:val="center"/>
        </w:trPr>
        <w:tc>
          <w:tcPr>
            <w:cnfStyle w:val="001000000000" w:firstRow="0" w:lastRow="0" w:firstColumn="1" w:lastColumn="0" w:oddVBand="0" w:evenVBand="0" w:oddHBand="0" w:evenHBand="0" w:firstRowFirstColumn="0" w:firstRowLastColumn="0" w:lastRowFirstColumn="0" w:lastRowLastColumn="0"/>
            <w:tcW w:w="1346" w:type="dxa"/>
            <w:vAlign w:val="center"/>
          </w:tcPr>
          <w:p w14:paraId="721397F5" w14:textId="77777777" w:rsidR="000242C1" w:rsidRPr="001B6CDC" w:rsidRDefault="000242C1" w:rsidP="00CB0D05">
            <w:pPr>
              <w:autoSpaceDE w:val="0"/>
              <w:autoSpaceDN w:val="0"/>
              <w:adjustRightInd w:val="0"/>
              <w:rPr>
                <w:rFonts w:ascii="Arial" w:hAnsi="Arial" w:cs="Arial"/>
                <w:b w:val="0"/>
                <w:bCs w:val="0"/>
                <w:sz w:val="20"/>
                <w:szCs w:val="20"/>
                <w:lang w:val="es-CO"/>
              </w:rPr>
            </w:pPr>
            <w:r w:rsidRPr="001B6CDC">
              <w:rPr>
                <w:rFonts w:ascii="Arial" w:hAnsi="Arial" w:cs="Arial"/>
                <w:sz w:val="20"/>
                <w:szCs w:val="20"/>
                <w:lang w:val="es-CO"/>
              </w:rPr>
              <w:t>Telefónico</w:t>
            </w:r>
          </w:p>
        </w:tc>
        <w:tc>
          <w:tcPr>
            <w:tcW w:w="1664" w:type="dxa"/>
          </w:tcPr>
          <w:p w14:paraId="74B990DB"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p>
        </w:tc>
        <w:tc>
          <w:tcPr>
            <w:tcW w:w="4341" w:type="dxa"/>
          </w:tcPr>
          <w:p w14:paraId="0DF70F55" w14:textId="77777777" w:rsidR="00C05D61" w:rsidRDefault="00C05D6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p>
          <w:p w14:paraId="5A13E766"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bCs/>
                <w:sz w:val="20"/>
                <w:szCs w:val="20"/>
                <w:lang w:val="es-CO"/>
              </w:rPr>
              <w:t>SEDE PRINCIPAL:</w:t>
            </w:r>
            <w:r w:rsidRPr="001B6CDC">
              <w:rPr>
                <w:rFonts w:ascii="Arial" w:hAnsi="Arial" w:cs="Arial"/>
                <w:bCs/>
                <w:sz w:val="20"/>
                <w:szCs w:val="20"/>
                <w:lang w:val="es-CO"/>
              </w:rPr>
              <w:t xml:space="preserve"> </w:t>
            </w:r>
          </w:p>
          <w:p w14:paraId="48A124BF" w14:textId="0CE2A1FD"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w:t>
            </w:r>
            <w:r w:rsidR="006A2753">
              <w:rPr>
                <w:rFonts w:ascii="Arial" w:hAnsi="Arial" w:cs="Arial"/>
                <w:bCs/>
                <w:sz w:val="20"/>
                <w:szCs w:val="20"/>
                <w:lang w:val="es-CO"/>
              </w:rPr>
              <w:t>60</w:t>
            </w:r>
            <w:r w:rsidRPr="001B6CDC">
              <w:rPr>
                <w:rFonts w:ascii="Arial" w:hAnsi="Arial" w:cs="Arial"/>
                <w:bCs/>
                <w:sz w:val="20"/>
                <w:szCs w:val="20"/>
                <w:lang w:val="es-CO"/>
              </w:rPr>
              <w:t xml:space="preserve">5) </w:t>
            </w:r>
            <w:r w:rsidR="009F1DFA" w:rsidRPr="009F1DFA">
              <w:rPr>
                <w:rFonts w:ascii="Arial" w:hAnsi="Arial" w:cs="Arial"/>
                <w:bCs/>
                <w:sz w:val="20"/>
                <w:szCs w:val="20"/>
                <w:lang w:val="es-CO"/>
              </w:rPr>
              <w:t>4380200 - 4380300</w:t>
            </w:r>
            <w:r w:rsidRPr="001B6CDC">
              <w:rPr>
                <w:rFonts w:ascii="Arial" w:hAnsi="Arial" w:cs="Arial"/>
                <w:bCs/>
                <w:sz w:val="20"/>
                <w:szCs w:val="20"/>
                <w:lang w:val="es-CO"/>
              </w:rPr>
              <w:t xml:space="preserve"> </w:t>
            </w:r>
          </w:p>
          <w:p w14:paraId="690B946B"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8"/>
                <w:szCs w:val="8"/>
                <w:lang w:val="es-CO"/>
              </w:rPr>
            </w:pPr>
          </w:p>
          <w:p w14:paraId="4EE9D9B3" w14:textId="77777777" w:rsidR="006A2753" w:rsidRDefault="006A2753"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p>
          <w:p w14:paraId="7C49AF53" w14:textId="0A392FC2"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bCs/>
                <w:sz w:val="20"/>
                <w:szCs w:val="20"/>
                <w:lang w:val="es-CO"/>
              </w:rPr>
              <w:t>Sede Sierra Nevada de Santa Marta</w:t>
            </w:r>
            <w:r w:rsidRPr="001B6CDC">
              <w:rPr>
                <w:rFonts w:ascii="Arial" w:hAnsi="Arial" w:cs="Arial"/>
                <w:bCs/>
                <w:sz w:val="20"/>
                <w:szCs w:val="20"/>
                <w:lang w:val="es-CO"/>
              </w:rPr>
              <w:t xml:space="preserve">: </w:t>
            </w:r>
          </w:p>
          <w:p w14:paraId="31D7F6EB" w14:textId="4D40FC10"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w:t>
            </w:r>
            <w:r w:rsidR="006A2753">
              <w:rPr>
                <w:rFonts w:ascii="Arial" w:hAnsi="Arial" w:cs="Arial"/>
                <w:bCs/>
                <w:sz w:val="20"/>
                <w:szCs w:val="20"/>
                <w:lang w:val="es-CO"/>
              </w:rPr>
              <w:t>60</w:t>
            </w:r>
            <w:r w:rsidRPr="001B6CDC">
              <w:rPr>
                <w:rFonts w:ascii="Arial" w:hAnsi="Arial" w:cs="Arial"/>
                <w:bCs/>
                <w:sz w:val="20"/>
                <w:szCs w:val="20"/>
                <w:lang w:val="es-CO"/>
              </w:rPr>
              <w:t xml:space="preserve">5) </w:t>
            </w:r>
            <w:r w:rsidR="009F1DFA" w:rsidRPr="009F1DFA">
              <w:rPr>
                <w:rFonts w:ascii="Arial" w:hAnsi="Arial" w:cs="Arial"/>
                <w:bCs/>
                <w:sz w:val="20"/>
                <w:szCs w:val="20"/>
                <w:lang w:val="es-CO"/>
              </w:rPr>
              <w:t>4380481</w:t>
            </w:r>
          </w:p>
          <w:p w14:paraId="45286146"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39289458"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color w:val="000000"/>
                <w:sz w:val="20"/>
                <w:szCs w:val="20"/>
                <w:lang w:val="es-CO"/>
              </w:rPr>
              <w:t xml:space="preserve">Sede </w:t>
            </w:r>
            <w:r w:rsidRPr="001B6CDC">
              <w:rPr>
                <w:rFonts w:ascii="Arial" w:hAnsi="Arial" w:cs="Arial"/>
                <w:b/>
                <w:bCs/>
                <w:sz w:val="20"/>
                <w:szCs w:val="20"/>
                <w:lang w:val="es-CO"/>
              </w:rPr>
              <w:t>Costero</w:t>
            </w:r>
            <w:r w:rsidRPr="001B6CDC">
              <w:rPr>
                <w:rFonts w:ascii="Arial" w:hAnsi="Arial" w:cs="Arial"/>
                <w:bCs/>
                <w:sz w:val="20"/>
                <w:szCs w:val="20"/>
                <w:lang w:val="es-CO"/>
              </w:rPr>
              <w:t xml:space="preserve">: </w:t>
            </w:r>
          </w:p>
          <w:p w14:paraId="64CFCC9B" w14:textId="6C9BC77A"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w:t>
            </w:r>
            <w:r w:rsidR="006A2753">
              <w:rPr>
                <w:rFonts w:ascii="Arial" w:hAnsi="Arial" w:cs="Arial"/>
                <w:bCs/>
                <w:sz w:val="20"/>
                <w:szCs w:val="20"/>
                <w:lang w:val="es-CO"/>
              </w:rPr>
              <w:t>60</w:t>
            </w:r>
            <w:r w:rsidRPr="001B6CDC">
              <w:rPr>
                <w:rFonts w:ascii="Arial" w:hAnsi="Arial" w:cs="Arial"/>
                <w:bCs/>
                <w:sz w:val="20"/>
                <w:szCs w:val="20"/>
                <w:lang w:val="es-CO"/>
              </w:rPr>
              <w:t xml:space="preserve">5) </w:t>
            </w:r>
            <w:r w:rsidR="009F1DFA" w:rsidRPr="009F1DFA">
              <w:rPr>
                <w:rFonts w:ascii="Arial" w:hAnsi="Arial" w:cs="Arial"/>
                <w:bCs/>
                <w:sz w:val="20"/>
                <w:szCs w:val="20"/>
                <w:lang w:val="es-CO"/>
              </w:rPr>
              <w:t>4380480</w:t>
            </w:r>
          </w:p>
          <w:p w14:paraId="12E951F1"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1BF95927"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color w:val="000000"/>
                <w:sz w:val="20"/>
                <w:szCs w:val="20"/>
                <w:lang w:val="es-CO"/>
              </w:rPr>
              <w:t xml:space="preserve">Sede </w:t>
            </w:r>
            <w:r w:rsidRPr="001B6CDC">
              <w:rPr>
                <w:rFonts w:ascii="Arial" w:hAnsi="Arial" w:cs="Arial"/>
                <w:b/>
                <w:bCs/>
                <w:sz w:val="20"/>
                <w:szCs w:val="20"/>
                <w:lang w:val="es-CO"/>
              </w:rPr>
              <w:t>Ciénaga Grande de Santa Marta</w:t>
            </w:r>
            <w:r w:rsidRPr="001B6CDC">
              <w:rPr>
                <w:rFonts w:ascii="Arial" w:hAnsi="Arial" w:cs="Arial"/>
                <w:bCs/>
                <w:sz w:val="20"/>
                <w:szCs w:val="20"/>
                <w:lang w:val="es-CO"/>
              </w:rPr>
              <w:t xml:space="preserve">: </w:t>
            </w:r>
          </w:p>
          <w:p w14:paraId="47DDF566" w14:textId="2ABFA63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w:t>
            </w:r>
            <w:r w:rsidR="006A2753">
              <w:rPr>
                <w:rFonts w:ascii="Arial" w:hAnsi="Arial" w:cs="Arial"/>
                <w:bCs/>
                <w:sz w:val="20"/>
                <w:szCs w:val="20"/>
                <w:lang w:val="es-CO"/>
              </w:rPr>
              <w:t>60</w:t>
            </w:r>
            <w:r w:rsidRPr="001B6CDC">
              <w:rPr>
                <w:rFonts w:ascii="Arial" w:hAnsi="Arial" w:cs="Arial"/>
                <w:bCs/>
                <w:sz w:val="20"/>
                <w:szCs w:val="20"/>
                <w:lang w:val="es-CO"/>
              </w:rPr>
              <w:t xml:space="preserve">5) </w:t>
            </w:r>
            <w:r w:rsidR="009F1DFA" w:rsidRPr="009F1DFA">
              <w:rPr>
                <w:rFonts w:ascii="Arial" w:hAnsi="Arial" w:cs="Arial"/>
                <w:bCs/>
                <w:sz w:val="20"/>
                <w:szCs w:val="20"/>
                <w:lang w:val="es-CO"/>
              </w:rPr>
              <w:t>4380482</w:t>
            </w:r>
          </w:p>
          <w:p w14:paraId="291C27CB"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382F5324"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r w:rsidRPr="001B6CDC">
              <w:rPr>
                <w:rFonts w:ascii="Arial" w:hAnsi="Arial" w:cs="Arial"/>
                <w:b/>
                <w:color w:val="000000"/>
                <w:sz w:val="20"/>
                <w:szCs w:val="20"/>
                <w:lang w:val="es-CO"/>
              </w:rPr>
              <w:t xml:space="preserve">Sede </w:t>
            </w:r>
            <w:r w:rsidRPr="001B6CDC">
              <w:rPr>
                <w:rFonts w:ascii="Arial" w:hAnsi="Arial" w:cs="Arial"/>
                <w:b/>
                <w:bCs/>
                <w:sz w:val="20"/>
                <w:szCs w:val="20"/>
                <w:lang w:val="es-CO"/>
              </w:rPr>
              <w:t>Valles y Colinas del Ariguaní:</w:t>
            </w:r>
          </w:p>
          <w:p w14:paraId="0A954EFE" w14:textId="65FE7CB6"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w:t>
            </w:r>
            <w:r w:rsidR="006A2753">
              <w:rPr>
                <w:rFonts w:ascii="Arial" w:hAnsi="Arial" w:cs="Arial"/>
                <w:bCs/>
                <w:sz w:val="20"/>
                <w:szCs w:val="20"/>
                <w:lang w:val="es-CO"/>
              </w:rPr>
              <w:t>60</w:t>
            </w:r>
            <w:r w:rsidRPr="001B6CDC">
              <w:rPr>
                <w:rFonts w:ascii="Arial" w:hAnsi="Arial" w:cs="Arial"/>
                <w:bCs/>
                <w:sz w:val="20"/>
                <w:szCs w:val="20"/>
                <w:lang w:val="es-CO"/>
              </w:rPr>
              <w:t xml:space="preserve">5) </w:t>
            </w:r>
            <w:r w:rsidR="009F1DFA" w:rsidRPr="009F1DFA">
              <w:rPr>
                <w:rFonts w:ascii="Arial" w:hAnsi="Arial" w:cs="Arial"/>
                <w:bCs/>
                <w:sz w:val="20"/>
                <w:szCs w:val="20"/>
                <w:lang w:val="es-CO"/>
              </w:rPr>
              <w:t>4380484</w:t>
            </w:r>
          </w:p>
          <w:p w14:paraId="1D04219E"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428A7ED8"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color w:val="000000"/>
                <w:sz w:val="20"/>
                <w:szCs w:val="20"/>
                <w:lang w:val="es-CO"/>
              </w:rPr>
              <w:t xml:space="preserve">Sede </w:t>
            </w:r>
            <w:r w:rsidRPr="001B6CDC">
              <w:rPr>
                <w:rFonts w:ascii="Arial" w:hAnsi="Arial" w:cs="Arial"/>
                <w:b/>
                <w:bCs/>
                <w:sz w:val="20"/>
                <w:szCs w:val="20"/>
                <w:lang w:val="es-CO"/>
              </w:rPr>
              <w:t>Humedales Del Sur</w:t>
            </w:r>
            <w:r w:rsidRPr="001B6CDC">
              <w:rPr>
                <w:rFonts w:ascii="Arial" w:hAnsi="Arial" w:cs="Arial"/>
                <w:bCs/>
                <w:sz w:val="20"/>
                <w:szCs w:val="20"/>
                <w:lang w:val="es-CO"/>
              </w:rPr>
              <w:t xml:space="preserve">: </w:t>
            </w:r>
          </w:p>
          <w:p w14:paraId="5630F324" w14:textId="5A6343EB" w:rsidR="00C05D6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w:t>
            </w:r>
            <w:r w:rsidR="006A2753">
              <w:rPr>
                <w:rFonts w:ascii="Arial" w:hAnsi="Arial" w:cs="Arial"/>
                <w:bCs/>
                <w:sz w:val="20"/>
                <w:szCs w:val="20"/>
                <w:lang w:val="es-CO"/>
              </w:rPr>
              <w:t>60</w:t>
            </w:r>
            <w:r w:rsidRPr="001B6CDC">
              <w:rPr>
                <w:rFonts w:ascii="Arial" w:hAnsi="Arial" w:cs="Arial"/>
                <w:bCs/>
                <w:sz w:val="20"/>
                <w:szCs w:val="20"/>
                <w:lang w:val="es-CO"/>
              </w:rPr>
              <w:t xml:space="preserve">5) </w:t>
            </w:r>
            <w:r w:rsidR="009F1DFA" w:rsidRPr="009F1DFA">
              <w:rPr>
                <w:rFonts w:ascii="Arial" w:hAnsi="Arial" w:cs="Arial"/>
                <w:bCs/>
                <w:sz w:val="20"/>
                <w:szCs w:val="20"/>
                <w:lang w:val="es-CO"/>
              </w:rPr>
              <w:t>4380483</w:t>
            </w:r>
          </w:p>
        </w:tc>
        <w:tc>
          <w:tcPr>
            <w:tcW w:w="1867" w:type="dxa"/>
            <w:vAlign w:val="center"/>
          </w:tcPr>
          <w:p w14:paraId="2EECA1A4"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p>
        </w:tc>
      </w:tr>
      <w:tr w:rsidR="000242C1" w:rsidRPr="001B6CDC" w14:paraId="28CFC558" w14:textId="77777777" w:rsidTr="00C05D61">
        <w:trPr>
          <w:trHeight w:val="641"/>
          <w:jc w:val="center"/>
        </w:trPr>
        <w:tc>
          <w:tcPr>
            <w:cnfStyle w:val="001000000000" w:firstRow="0" w:lastRow="0" w:firstColumn="1" w:lastColumn="0" w:oddVBand="0" w:evenVBand="0" w:oddHBand="0" w:evenHBand="0" w:firstRowFirstColumn="0" w:firstRowLastColumn="0" w:lastRowFirstColumn="0" w:lastRowLastColumn="0"/>
            <w:tcW w:w="1346" w:type="dxa"/>
            <w:vMerge w:val="restart"/>
            <w:vAlign w:val="center"/>
          </w:tcPr>
          <w:p w14:paraId="2F823CEF" w14:textId="77777777" w:rsidR="000242C1" w:rsidRPr="001B6CDC" w:rsidRDefault="000242C1" w:rsidP="00CB0D05">
            <w:pPr>
              <w:autoSpaceDE w:val="0"/>
              <w:autoSpaceDN w:val="0"/>
              <w:adjustRightInd w:val="0"/>
              <w:rPr>
                <w:rFonts w:ascii="Arial" w:hAnsi="Arial" w:cs="Arial"/>
                <w:b w:val="0"/>
                <w:bCs w:val="0"/>
                <w:sz w:val="20"/>
                <w:szCs w:val="20"/>
                <w:lang w:val="es-CO"/>
              </w:rPr>
            </w:pPr>
            <w:r w:rsidRPr="001B6CDC">
              <w:rPr>
                <w:rFonts w:ascii="Arial" w:hAnsi="Arial" w:cs="Arial"/>
                <w:sz w:val="20"/>
                <w:szCs w:val="20"/>
                <w:lang w:val="es-CO"/>
              </w:rPr>
              <w:t>VIRTUAL</w:t>
            </w:r>
          </w:p>
        </w:tc>
        <w:tc>
          <w:tcPr>
            <w:tcW w:w="1664" w:type="dxa"/>
            <w:vAlign w:val="center"/>
          </w:tcPr>
          <w:p w14:paraId="32685C37"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Formulario PQRD</w:t>
            </w:r>
          </w:p>
        </w:tc>
        <w:tc>
          <w:tcPr>
            <w:tcW w:w="4341" w:type="dxa"/>
          </w:tcPr>
          <w:p w14:paraId="68A67714" w14:textId="1535134A" w:rsidR="000242C1" w:rsidRPr="001B6CDC" w:rsidRDefault="00834D1B"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hyperlink r:id="rId14" w:history="1">
              <w:r w:rsidR="00C347FB" w:rsidRPr="00015BCD">
                <w:rPr>
                  <w:rStyle w:val="Hipervnculo"/>
                  <w:rFonts w:ascii="Arial" w:hAnsi="Arial" w:cs="Arial"/>
                  <w:bCs/>
                  <w:sz w:val="20"/>
                  <w:szCs w:val="20"/>
                  <w:lang w:val="es-CO"/>
                </w:rPr>
                <w:t>https://www.corpamag.gov.co/atencion-y-servicios-a-la-ciudadania/pqrsd</w:t>
              </w:r>
            </w:hyperlink>
          </w:p>
        </w:tc>
        <w:tc>
          <w:tcPr>
            <w:tcW w:w="1867" w:type="dxa"/>
          </w:tcPr>
          <w:p w14:paraId="553336F2"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p>
        </w:tc>
      </w:tr>
      <w:tr w:rsidR="000242C1" w:rsidRPr="001B6CDC" w14:paraId="524E41DD" w14:textId="77777777" w:rsidTr="00C05D61">
        <w:trPr>
          <w:trHeight w:val="874"/>
          <w:jc w:val="center"/>
        </w:trPr>
        <w:tc>
          <w:tcPr>
            <w:cnfStyle w:val="001000000000" w:firstRow="0" w:lastRow="0" w:firstColumn="1" w:lastColumn="0" w:oddVBand="0" w:evenVBand="0" w:oddHBand="0" w:evenHBand="0" w:firstRowFirstColumn="0" w:firstRowLastColumn="0" w:lastRowFirstColumn="0" w:lastRowLastColumn="0"/>
            <w:tcW w:w="1346" w:type="dxa"/>
            <w:vMerge/>
            <w:vAlign w:val="center"/>
          </w:tcPr>
          <w:p w14:paraId="45D29C3B" w14:textId="77777777" w:rsidR="000242C1" w:rsidRPr="001B6CDC" w:rsidRDefault="000242C1" w:rsidP="00CB0D05">
            <w:pPr>
              <w:autoSpaceDE w:val="0"/>
              <w:autoSpaceDN w:val="0"/>
              <w:adjustRightInd w:val="0"/>
              <w:rPr>
                <w:rFonts w:ascii="Arial" w:hAnsi="Arial" w:cs="Arial"/>
                <w:b w:val="0"/>
                <w:bCs w:val="0"/>
                <w:sz w:val="20"/>
                <w:szCs w:val="20"/>
                <w:lang w:val="es-CO"/>
              </w:rPr>
            </w:pPr>
          </w:p>
        </w:tc>
        <w:tc>
          <w:tcPr>
            <w:tcW w:w="1664" w:type="dxa"/>
            <w:vAlign w:val="center"/>
          </w:tcPr>
          <w:p w14:paraId="3BC0666A"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Correo electrónico</w:t>
            </w:r>
          </w:p>
        </w:tc>
        <w:tc>
          <w:tcPr>
            <w:tcW w:w="4341" w:type="dxa"/>
          </w:tcPr>
          <w:p w14:paraId="5F25C852" w14:textId="08FAC176" w:rsidR="000242C1" w:rsidRPr="001B6CDC" w:rsidRDefault="00834D1B"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hyperlink r:id="rId15" w:history="1">
              <w:r w:rsidR="00484A7C" w:rsidRPr="00015BCD">
                <w:rPr>
                  <w:rStyle w:val="Hipervnculo"/>
                  <w:rFonts w:ascii="Arial" w:hAnsi="Arial" w:cs="Arial"/>
                  <w:bCs/>
                  <w:sz w:val="20"/>
                  <w:szCs w:val="20"/>
                  <w:lang w:val="es-CO"/>
                </w:rPr>
                <w:t>contactenos@corpamag.gov.co</w:t>
              </w:r>
            </w:hyperlink>
          </w:p>
          <w:p w14:paraId="4782ED7F"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Otros e-correos del dominio @corpamag.gov.co</w:t>
            </w:r>
          </w:p>
        </w:tc>
        <w:tc>
          <w:tcPr>
            <w:tcW w:w="1867" w:type="dxa"/>
          </w:tcPr>
          <w:p w14:paraId="04DDF6B5"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p>
        </w:tc>
      </w:tr>
      <w:tr w:rsidR="000242C1" w:rsidRPr="001B6CDC" w14:paraId="35AEE1DB" w14:textId="77777777" w:rsidTr="00C05D61">
        <w:trPr>
          <w:trHeight w:val="331"/>
          <w:jc w:val="center"/>
        </w:trPr>
        <w:tc>
          <w:tcPr>
            <w:cnfStyle w:val="001000000000" w:firstRow="0" w:lastRow="0" w:firstColumn="1" w:lastColumn="0" w:oddVBand="0" w:evenVBand="0" w:oddHBand="0" w:evenHBand="0" w:firstRowFirstColumn="0" w:firstRowLastColumn="0" w:lastRowFirstColumn="0" w:lastRowLastColumn="0"/>
            <w:tcW w:w="1346" w:type="dxa"/>
            <w:vMerge/>
            <w:vAlign w:val="center"/>
          </w:tcPr>
          <w:p w14:paraId="1F419966" w14:textId="77777777" w:rsidR="000242C1" w:rsidRPr="001B6CDC" w:rsidRDefault="000242C1" w:rsidP="00CB0D05">
            <w:pPr>
              <w:autoSpaceDE w:val="0"/>
              <w:autoSpaceDN w:val="0"/>
              <w:adjustRightInd w:val="0"/>
              <w:rPr>
                <w:rFonts w:ascii="Arial" w:hAnsi="Arial" w:cs="Arial"/>
                <w:b w:val="0"/>
                <w:bCs w:val="0"/>
                <w:sz w:val="20"/>
                <w:szCs w:val="20"/>
                <w:lang w:val="es-CO"/>
              </w:rPr>
            </w:pPr>
          </w:p>
        </w:tc>
        <w:tc>
          <w:tcPr>
            <w:tcW w:w="1664" w:type="dxa"/>
            <w:vAlign w:val="center"/>
          </w:tcPr>
          <w:p w14:paraId="32A696ED"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Chat</w:t>
            </w:r>
          </w:p>
        </w:tc>
        <w:tc>
          <w:tcPr>
            <w:tcW w:w="4341" w:type="dxa"/>
          </w:tcPr>
          <w:p w14:paraId="3BF8D6C4" w14:textId="7C7E3370" w:rsidR="000242C1" w:rsidRPr="001B6CDC" w:rsidRDefault="00834D1B"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hyperlink r:id="rId16" w:history="1">
              <w:r w:rsidR="000242C1" w:rsidRPr="00015BCD">
                <w:rPr>
                  <w:rStyle w:val="Hipervnculo"/>
                  <w:rFonts w:ascii="Arial" w:hAnsi="Arial" w:cs="Arial"/>
                  <w:bCs/>
                  <w:sz w:val="20"/>
                  <w:szCs w:val="20"/>
                  <w:lang w:val="es-CO"/>
                </w:rPr>
                <w:t>http://corpamag.gov.co</w:t>
              </w:r>
            </w:hyperlink>
          </w:p>
        </w:tc>
        <w:tc>
          <w:tcPr>
            <w:tcW w:w="1867" w:type="dxa"/>
          </w:tcPr>
          <w:p w14:paraId="545400C8" w14:textId="77777777" w:rsidR="000242C1" w:rsidRPr="001B6CDC" w:rsidRDefault="000242C1" w:rsidP="00CB0D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10:00 – 11:30 am</w:t>
            </w:r>
          </w:p>
        </w:tc>
      </w:tr>
    </w:tbl>
    <w:p w14:paraId="111B694D" w14:textId="77777777" w:rsidR="000C2DD0" w:rsidRPr="0098185D" w:rsidRDefault="000C2DD0" w:rsidP="000C2DD0">
      <w:pPr>
        <w:rPr>
          <w:sz w:val="2"/>
          <w:szCs w:val="2"/>
          <w:lang w:bidi="es-ES"/>
        </w:rPr>
      </w:pPr>
    </w:p>
    <w:p w14:paraId="63A3612C" w14:textId="77777777" w:rsidR="00B762DE" w:rsidRPr="00C05D61" w:rsidRDefault="00B762DE" w:rsidP="000C2DD0">
      <w:pPr>
        <w:pStyle w:val="Ttulo2"/>
        <w:numPr>
          <w:ilvl w:val="0"/>
          <w:numId w:val="8"/>
        </w:numPr>
        <w:spacing w:before="0"/>
        <w:rPr>
          <w:color w:val="auto"/>
          <w:lang w:bidi="es-ES"/>
        </w:rPr>
      </w:pPr>
      <w:bookmarkStart w:id="9" w:name="_Toc30063867"/>
      <w:r w:rsidRPr="00C05D61">
        <w:rPr>
          <w:color w:val="auto"/>
          <w:lang w:bidi="es-ES"/>
        </w:rPr>
        <w:t>Procedimiento para el ejercicio del derecho de Habeas Data</w:t>
      </w:r>
      <w:bookmarkEnd w:id="9"/>
    </w:p>
    <w:p w14:paraId="0DD3C9A7" w14:textId="77777777" w:rsidR="000C6E0E" w:rsidRPr="00C05D61" w:rsidRDefault="000C6E0E" w:rsidP="000C6E0E">
      <w:pPr>
        <w:rPr>
          <w:lang w:bidi="es-ES"/>
        </w:rPr>
      </w:pPr>
    </w:p>
    <w:p w14:paraId="10EBB807" w14:textId="77777777" w:rsidR="00FA20BE" w:rsidRPr="00C05D61" w:rsidRDefault="000C6E0E" w:rsidP="000C6E0E">
      <w:pPr>
        <w:jc w:val="both"/>
      </w:pPr>
      <w:r w:rsidRPr="00C05D61">
        <w:t>En cumplimiento de las normas sobre protección de datos personales, La Corporación Autónoma Regional de</w:t>
      </w:r>
      <w:r w:rsidR="00484A7C" w:rsidRPr="00C05D61">
        <w:t>l Magdalena - CORPAMAG</w:t>
      </w:r>
      <w:r w:rsidRPr="00C05D61">
        <w:t>, presenta el procedimiento y requisitos mínimos para el ejercicio de sus derechos:</w:t>
      </w:r>
    </w:p>
    <w:p w14:paraId="3DFFAC66" w14:textId="77777777" w:rsidR="000C6E0E" w:rsidRPr="00C05D61" w:rsidRDefault="000C6E0E" w:rsidP="000C6E0E">
      <w:pPr>
        <w:jc w:val="both"/>
      </w:pPr>
      <w:r w:rsidRPr="00C05D61">
        <w:t xml:space="preserve">Para la radicación y atención de su solicitud le solicitamos suministrar la siguiente información: </w:t>
      </w:r>
    </w:p>
    <w:p w14:paraId="1485A651" w14:textId="00BF3D03" w:rsidR="000C6E0E" w:rsidRDefault="0093677B" w:rsidP="00366773">
      <w:pPr>
        <w:pStyle w:val="Prrafodelista"/>
        <w:numPr>
          <w:ilvl w:val="1"/>
          <w:numId w:val="12"/>
        </w:numPr>
        <w:jc w:val="both"/>
        <w:rPr>
          <w:sz w:val="22"/>
        </w:rPr>
      </w:pPr>
      <w:r>
        <w:rPr>
          <w:sz w:val="22"/>
        </w:rPr>
        <w:lastRenderedPageBreak/>
        <w:t>Nombre completo y apellidos.</w:t>
      </w:r>
    </w:p>
    <w:p w14:paraId="43945F3A" w14:textId="77777777" w:rsidR="0093677B" w:rsidRPr="00C05D61" w:rsidRDefault="0093677B" w:rsidP="0093677B">
      <w:pPr>
        <w:pStyle w:val="Prrafodelista"/>
        <w:ind w:left="360" w:firstLine="0"/>
        <w:jc w:val="both"/>
        <w:rPr>
          <w:sz w:val="22"/>
        </w:rPr>
      </w:pPr>
    </w:p>
    <w:p w14:paraId="664A1C0F" w14:textId="56A71633" w:rsidR="000C6E0E" w:rsidRDefault="000C6E0E" w:rsidP="00366773">
      <w:pPr>
        <w:pStyle w:val="Prrafodelista"/>
        <w:numPr>
          <w:ilvl w:val="1"/>
          <w:numId w:val="12"/>
        </w:numPr>
        <w:jc w:val="both"/>
        <w:rPr>
          <w:sz w:val="22"/>
        </w:rPr>
      </w:pPr>
      <w:r w:rsidRPr="00C05D61">
        <w:rPr>
          <w:sz w:val="22"/>
        </w:rPr>
        <w:t>Datos de contacto (Dirección física y/o electr</w:t>
      </w:r>
      <w:r w:rsidR="0093677B">
        <w:rPr>
          <w:sz w:val="22"/>
        </w:rPr>
        <w:t>ónica y teléfonos de contacto).</w:t>
      </w:r>
    </w:p>
    <w:p w14:paraId="7D676C5A" w14:textId="77777777" w:rsidR="0093677B" w:rsidRPr="0093677B" w:rsidRDefault="0093677B" w:rsidP="0093677B">
      <w:pPr>
        <w:pStyle w:val="Prrafodelista"/>
        <w:rPr>
          <w:sz w:val="22"/>
        </w:rPr>
      </w:pPr>
    </w:p>
    <w:p w14:paraId="442352DA" w14:textId="78E01220" w:rsidR="000C6E0E" w:rsidRDefault="000C6E0E" w:rsidP="00366773">
      <w:pPr>
        <w:pStyle w:val="Prrafodelista"/>
        <w:numPr>
          <w:ilvl w:val="1"/>
          <w:numId w:val="12"/>
        </w:numPr>
        <w:jc w:val="both"/>
        <w:rPr>
          <w:sz w:val="22"/>
        </w:rPr>
      </w:pPr>
      <w:r w:rsidRPr="00C05D61">
        <w:rPr>
          <w:sz w:val="22"/>
        </w:rPr>
        <w:t>Medios para re</w:t>
      </w:r>
      <w:r w:rsidR="0093677B">
        <w:rPr>
          <w:sz w:val="22"/>
        </w:rPr>
        <w:t>cibir respuesta a su solicitud.</w:t>
      </w:r>
    </w:p>
    <w:p w14:paraId="47245D78" w14:textId="77777777" w:rsidR="0093677B" w:rsidRPr="00C05D61" w:rsidRDefault="0093677B" w:rsidP="0093677B">
      <w:pPr>
        <w:pStyle w:val="Prrafodelista"/>
        <w:ind w:left="360" w:firstLine="0"/>
        <w:jc w:val="both"/>
        <w:rPr>
          <w:sz w:val="22"/>
        </w:rPr>
      </w:pPr>
    </w:p>
    <w:p w14:paraId="1A2E4226" w14:textId="3624DEE4" w:rsidR="000C6E0E" w:rsidRDefault="000C6E0E" w:rsidP="00366773">
      <w:pPr>
        <w:pStyle w:val="Prrafodelista"/>
        <w:numPr>
          <w:ilvl w:val="1"/>
          <w:numId w:val="12"/>
        </w:numPr>
        <w:jc w:val="both"/>
        <w:rPr>
          <w:sz w:val="22"/>
        </w:rPr>
      </w:pPr>
      <w:r w:rsidRPr="00C05D61">
        <w:rPr>
          <w:sz w:val="22"/>
        </w:rPr>
        <w:t>Motivo(s)/hecho(s) que dan lugar al reclamo con una breve descripción del derecho que desea ejercer (conocer, actualizar, recti</w:t>
      </w:r>
      <w:r w:rsidRPr="00C05D61">
        <w:rPr>
          <w:sz w:val="22"/>
        </w:rPr>
        <w:softHyphen/>
      </w:r>
      <w:r w:rsidR="00366773" w:rsidRPr="00C05D61">
        <w:rPr>
          <w:sz w:val="22"/>
        </w:rPr>
        <w:t>fi</w:t>
      </w:r>
      <w:r w:rsidRPr="00C05D61">
        <w:rPr>
          <w:sz w:val="22"/>
        </w:rPr>
        <w:t>car, solicitar prueba de la autorización otorgada, revocarla, supri</w:t>
      </w:r>
      <w:r w:rsidR="0093677B">
        <w:rPr>
          <w:sz w:val="22"/>
        </w:rPr>
        <w:t>mir, acceder a la información).</w:t>
      </w:r>
    </w:p>
    <w:p w14:paraId="101C9897" w14:textId="77777777" w:rsidR="0093677B" w:rsidRPr="0093677B" w:rsidRDefault="0093677B" w:rsidP="0093677B">
      <w:pPr>
        <w:pStyle w:val="Prrafodelista"/>
        <w:rPr>
          <w:sz w:val="22"/>
        </w:rPr>
      </w:pPr>
    </w:p>
    <w:p w14:paraId="7BAC742F" w14:textId="69A5F1E2" w:rsidR="000C6E0E" w:rsidRPr="00C05D61" w:rsidRDefault="000C6E0E" w:rsidP="00366773">
      <w:pPr>
        <w:pStyle w:val="Prrafodelista"/>
        <w:numPr>
          <w:ilvl w:val="1"/>
          <w:numId w:val="12"/>
        </w:numPr>
        <w:jc w:val="both"/>
        <w:rPr>
          <w:sz w:val="22"/>
        </w:rPr>
      </w:pPr>
      <w:r w:rsidRPr="00C05D61">
        <w:rPr>
          <w:sz w:val="22"/>
        </w:rPr>
        <w:t>Firma (si aplica) y número de identi</w:t>
      </w:r>
      <w:r w:rsidR="0093677B">
        <w:rPr>
          <w:sz w:val="22"/>
        </w:rPr>
        <w:t>fi</w:t>
      </w:r>
      <w:r w:rsidRPr="00C05D61">
        <w:rPr>
          <w:sz w:val="22"/>
        </w:rPr>
        <w:softHyphen/>
        <w:t>cación.</w:t>
      </w:r>
    </w:p>
    <w:p w14:paraId="21F21AC0" w14:textId="77777777" w:rsidR="000C6E0E" w:rsidRPr="00C05D61" w:rsidRDefault="000C6E0E" w:rsidP="000C6E0E">
      <w:pPr>
        <w:jc w:val="both"/>
      </w:pPr>
      <w:r w:rsidRPr="00C05D61">
        <w:t>El término máximo previsto por la ley para resolver la reclamación es de quince (15) días hábiles, contados a partir del día siguiente a la fecha de su recibo. Cuando no fuere posible atender el reclamo dentro de dicho término, La Corporación Autónoma Regional de</w:t>
      </w:r>
      <w:r w:rsidR="00366773" w:rsidRPr="00C05D61">
        <w:t>l Magdalena</w:t>
      </w:r>
      <w:r w:rsidR="0075374A" w:rsidRPr="00C05D61">
        <w:t xml:space="preserve"> -</w:t>
      </w:r>
      <w:r w:rsidR="00366773" w:rsidRPr="00C05D61">
        <w:t xml:space="preserve"> </w:t>
      </w:r>
      <w:r w:rsidR="0075374A" w:rsidRPr="00C05D61">
        <w:t>CORPAMAG</w:t>
      </w:r>
      <w:r w:rsidR="00366773" w:rsidRPr="00C05D61">
        <w:t xml:space="preserve"> </w:t>
      </w:r>
      <w:r w:rsidRPr="00C05D61">
        <w:t xml:space="preserve">informará al interesado los motivos de la demora y la fecha en que se atenderá su reclamo, la cual en ningún caso podrá superar los ocho (8) días hábiles siguientes al vencimiento del primer término. </w:t>
      </w:r>
    </w:p>
    <w:p w14:paraId="5FF8EBF9" w14:textId="77777777" w:rsidR="000C6E0E" w:rsidRPr="00C05D61" w:rsidRDefault="000C6E0E" w:rsidP="000C6E0E">
      <w:pPr>
        <w:jc w:val="both"/>
      </w:pPr>
      <w:r w:rsidRPr="00C05D61">
        <w:t>Una vez cumplidos los términos señalados por la Ley 1581 de 2012 y las demás normas que la reglamenten o complementen, el Titular al que se deniegue, total o parcialmente, el ejercicio de los derechos de acceso, actualización, recti</w:t>
      </w:r>
      <w:r w:rsidRPr="00C05D61">
        <w:softHyphen/>
      </w:r>
      <w:r w:rsidR="00366773" w:rsidRPr="00C05D61">
        <w:t>fi</w:t>
      </w:r>
      <w:r w:rsidRPr="00C05D61">
        <w:t>cación, supresión y revocación, podrá poner su caso en conocimiento de la Superintendencia de Industria y Comercio –Delegatura para la Protección de Datos Personales-.</w:t>
      </w:r>
    </w:p>
    <w:p w14:paraId="6B81A072" w14:textId="77777777" w:rsidR="000C2DD0" w:rsidRPr="00C05D61" w:rsidRDefault="000C2DD0" w:rsidP="000C6E0E">
      <w:pPr>
        <w:jc w:val="both"/>
        <w:rPr>
          <w:sz w:val="2"/>
          <w:szCs w:val="2"/>
          <w:lang w:bidi="es-ES"/>
        </w:rPr>
      </w:pPr>
    </w:p>
    <w:p w14:paraId="66F53251" w14:textId="77777777" w:rsidR="00B762DE" w:rsidRPr="00C05D61" w:rsidRDefault="00B762DE" w:rsidP="00B762DE">
      <w:pPr>
        <w:pStyle w:val="Ttulo2"/>
        <w:numPr>
          <w:ilvl w:val="0"/>
          <w:numId w:val="8"/>
        </w:numPr>
        <w:spacing w:before="0"/>
        <w:rPr>
          <w:color w:val="auto"/>
          <w:lang w:bidi="es-ES"/>
        </w:rPr>
      </w:pPr>
      <w:bookmarkStart w:id="10" w:name="_Toc30063868"/>
      <w:r w:rsidRPr="00C05D61">
        <w:rPr>
          <w:color w:val="auto"/>
          <w:lang w:bidi="es-ES"/>
        </w:rPr>
        <w:t>Vigencia</w:t>
      </w:r>
      <w:bookmarkEnd w:id="10"/>
    </w:p>
    <w:p w14:paraId="679845D5" w14:textId="77777777" w:rsidR="00B762DE" w:rsidRPr="00C05D61" w:rsidRDefault="00B762DE" w:rsidP="00B762DE">
      <w:pPr>
        <w:rPr>
          <w:rFonts w:asciiTheme="majorHAnsi" w:eastAsiaTheme="majorEastAsia" w:hAnsiTheme="majorHAnsi" w:cstheme="majorBidi"/>
          <w:b/>
          <w:bCs/>
          <w:sz w:val="28"/>
          <w:szCs w:val="26"/>
          <w:lang w:bidi="es-ES"/>
        </w:rPr>
      </w:pPr>
    </w:p>
    <w:p w14:paraId="57BBF89C" w14:textId="77777777" w:rsidR="00B45297" w:rsidRDefault="0075374A" w:rsidP="00B762DE">
      <w:r w:rsidRPr="00C05D61">
        <w:t xml:space="preserve">La presente Política para el Tratamiento de </w:t>
      </w:r>
      <w:r w:rsidR="004C00B8" w:rsidRPr="00C05D61">
        <w:t xml:space="preserve">Datos Personales rige a partir de la adopción de la resolución por parte de la entidad. </w:t>
      </w:r>
    </w:p>
    <w:p w14:paraId="613D58A7" w14:textId="77777777" w:rsidR="00C62D06" w:rsidRPr="00C05D61" w:rsidRDefault="00C62D06" w:rsidP="00C62D06">
      <w:pPr>
        <w:jc w:val="both"/>
        <w:rPr>
          <w:sz w:val="2"/>
          <w:szCs w:val="2"/>
          <w:lang w:bidi="es-ES"/>
        </w:rPr>
      </w:pPr>
    </w:p>
    <w:p w14:paraId="097EF2A9" w14:textId="77777777" w:rsidR="00C62D06" w:rsidRPr="00C05D61" w:rsidRDefault="00C62D06" w:rsidP="00C62D06">
      <w:pPr>
        <w:jc w:val="both"/>
        <w:rPr>
          <w:sz w:val="2"/>
          <w:szCs w:val="2"/>
          <w:lang w:bidi="es-ES"/>
        </w:rPr>
      </w:pPr>
    </w:p>
    <w:p w14:paraId="662FF7C3" w14:textId="77777777" w:rsidR="00C62D06" w:rsidRPr="00C05D61" w:rsidRDefault="00C62D06" w:rsidP="00C62D06">
      <w:pPr>
        <w:pStyle w:val="Ttulo2"/>
        <w:numPr>
          <w:ilvl w:val="0"/>
          <w:numId w:val="8"/>
        </w:numPr>
        <w:spacing w:before="0"/>
        <w:ind w:left="851" w:hanging="491"/>
        <w:rPr>
          <w:color w:val="auto"/>
          <w:lang w:bidi="es-ES"/>
        </w:rPr>
      </w:pPr>
      <w:bookmarkStart w:id="11" w:name="_Toc30063869"/>
      <w:r>
        <w:rPr>
          <w:color w:val="auto"/>
          <w:lang w:bidi="es-ES"/>
        </w:rPr>
        <w:t>Anexos</w:t>
      </w:r>
      <w:bookmarkEnd w:id="11"/>
    </w:p>
    <w:p w14:paraId="5940E0C9" w14:textId="77777777" w:rsidR="009F1DFA" w:rsidRDefault="009F1DFA" w:rsidP="009F1DFA">
      <w:pPr>
        <w:spacing w:line="240" w:lineRule="auto"/>
        <w:ind w:left="851"/>
        <w:rPr>
          <w:b/>
          <w:bCs/>
          <w:i/>
          <w:iCs/>
        </w:rPr>
      </w:pPr>
    </w:p>
    <w:p w14:paraId="28FC5CE8" w14:textId="77777777" w:rsidR="00C62D06" w:rsidRDefault="009909F1" w:rsidP="009F1DFA">
      <w:pPr>
        <w:spacing w:after="0" w:line="240" w:lineRule="auto"/>
        <w:ind w:left="851"/>
      </w:pPr>
      <w:r w:rsidRPr="00E36804">
        <w:rPr>
          <w:b/>
          <w:bCs/>
          <w:i/>
          <w:iCs/>
        </w:rPr>
        <w:t xml:space="preserve">Anexo </w:t>
      </w:r>
      <w:r>
        <w:rPr>
          <w:b/>
          <w:bCs/>
          <w:i/>
          <w:iCs/>
        </w:rPr>
        <w:t>A</w:t>
      </w:r>
      <w:r w:rsidRPr="00E36804">
        <w:rPr>
          <w:b/>
          <w:bCs/>
          <w:i/>
          <w:iCs/>
        </w:rPr>
        <w:t xml:space="preserve">: </w:t>
      </w:r>
      <w:r w:rsidRPr="00C62D06">
        <w:t>Autorización para el Tratamiento de Datos Personales</w:t>
      </w:r>
    </w:p>
    <w:p w14:paraId="7484FA9B" w14:textId="77777777" w:rsidR="00C62D06" w:rsidRDefault="009909F1" w:rsidP="009F1DFA">
      <w:pPr>
        <w:spacing w:after="0" w:line="240" w:lineRule="auto"/>
        <w:ind w:left="851"/>
      </w:pPr>
      <w:r w:rsidRPr="00E36804">
        <w:rPr>
          <w:b/>
          <w:bCs/>
          <w:i/>
          <w:iCs/>
        </w:rPr>
        <w:t xml:space="preserve">Anexo </w:t>
      </w:r>
      <w:r>
        <w:rPr>
          <w:b/>
          <w:bCs/>
          <w:i/>
          <w:iCs/>
        </w:rPr>
        <w:t>B</w:t>
      </w:r>
      <w:r w:rsidRPr="00E36804">
        <w:rPr>
          <w:b/>
          <w:bCs/>
          <w:i/>
          <w:iCs/>
        </w:rPr>
        <w:t>:</w:t>
      </w:r>
      <w:r>
        <w:rPr>
          <w:b/>
          <w:bCs/>
          <w:i/>
          <w:iCs/>
        </w:rPr>
        <w:t xml:space="preserve"> </w:t>
      </w:r>
      <w:r w:rsidRPr="00C62D06">
        <w:t>Autorización para el Tratamiento de Datos Personales Sensibles</w:t>
      </w:r>
    </w:p>
    <w:p w14:paraId="2C8F13B5" w14:textId="77777777" w:rsidR="006D2AC1" w:rsidRDefault="006D2AC1" w:rsidP="009F1DFA">
      <w:pPr>
        <w:spacing w:after="0" w:line="240" w:lineRule="auto"/>
        <w:ind w:left="851"/>
      </w:pPr>
      <w:r w:rsidRPr="00E36804">
        <w:rPr>
          <w:b/>
          <w:bCs/>
          <w:i/>
          <w:iCs/>
        </w:rPr>
        <w:t xml:space="preserve">Anexo </w:t>
      </w:r>
      <w:r>
        <w:rPr>
          <w:b/>
          <w:bCs/>
          <w:i/>
          <w:iCs/>
        </w:rPr>
        <w:t>C</w:t>
      </w:r>
      <w:r w:rsidRPr="00E36804">
        <w:rPr>
          <w:b/>
          <w:bCs/>
          <w:i/>
          <w:iCs/>
        </w:rPr>
        <w:t>:</w:t>
      </w:r>
      <w:r>
        <w:rPr>
          <w:b/>
          <w:bCs/>
          <w:i/>
          <w:iCs/>
        </w:rPr>
        <w:t xml:space="preserve"> </w:t>
      </w:r>
      <w:r w:rsidRPr="00C62D06">
        <w:t xml:space="preserve">Autorización para el Tratamiento de Datos </w:t>
      </w:r>
      <w:r>
        <w:t>de Menores</w:t>
      </w:r>
    </w:p>
    <w:p w14:paraId="07F3C2ED" w14:textId="77777777" w:rsidR="00C62D06" w:rsidRDefault="009909F1" w:rsidP="009F1DFA">
      <w:pPr>
        <w:spacing w:after="0" w:line="240" w:lineRule="auto"/>
        <w:ind w:left="851"/>
      </w:pPr>
      <w:r w:rsidRPr="00E36804">
        <w:rPr>
          <w:b/>
          <w:bCs/>
          <w:i/>
          <w:iCs/>
        </w:rPr>
        <w:t xml:space="preserve">Anexo </w:t>
      </w:r>
      <w:r w:rsidR="006D2AC1">
        <w:rPr>
          <w:b/>
          <w:bCs/>
          <w:i/>
          <w:iCs/>
        </w:rPr>
        <w:t>D</w:t>
      </w:r>
      <w:r w:rsidRPr="00E36804">
        <w:rPr>
          <w:b/>
          <w:bCs/>
          <w:i/>
          <w:iCs/>
        </w:rPr>
        <w:t>:</w:t>
      </w:r>
      <w:r>
        <w:rPr>
          <w:b/>
          <w:bCs/>
          <w:i/>
          <w:iCs/>
        </w:rPr>
        <w:t xml:space="preserve"> </w:t>
      </w:r>
      <w:r w:rsidRPr="00C62D06">
        <w:t>Aviso de Privacidad</w:t>
      </w:r>
    </w:p>
    <w:p w14:paraId="3E9E0A31" w14:textId="77777777" w:rsidR="007B4A60" w:rsidRDefault="007B4A60">
      <w:pPr>
        <w:sectPr w:rsidR="007B4A60" w:rsidSect="00245E91">
          <w:pgSz w:w="12240" w:h="15840" w:code="1"/>
          <w:pgMar w:top="1440" w:right="1080" w:bottom="1440" w:left="1080" w:header="576" w:footer="432" w:gutter="0"/>
          <w:pgNumType w:start="0"/>
          <w:cols w:space="720"/>
          <w:docGrid w:linePitch="360"/>
        </w:sectPr>
      </w:pPr>
      <w:r>
        <w:br w:type="page"/>
      </w:r>
    </w:p>
    <w:p w14:paraId="23B88A90" w14:textId="77777777" w:rsidR="007B4A60" w:rsidRPr="002A3158" w:rsidRDefault="007B4A60" w:rsidP="007B4A60">
      <w:pPr>
        <w:autoSpaceDE w:val="0"/>
        <w:autoSpaceDN w:val="0"/>
        <w:adjustRightInd w:val="0"/>
        <w:spacing w:after="0" w:line="240" w:lineRule="auto"/>
        <w:jc w:val="center"/>
        <w:rPr>
          <w:rFonts w:asciiTheme="majorHAnsi" w:eastAsiaTheme="majorEastAsia" w:hAnsiTheme="majorHAnsi" w:cstheme="majorBidi"/>
          <w:b/>
          <w:bCs/>
          <w:sz w:val="24"/>
          <w:szCs w:val="26"/>
          <w:lang w:bidi="es-ES"/>
        </w:rPr>
      </w:pPr>
      <w:r w:rsidRPr="00E56420">
        <w:rPr>
          <w:noProof/>
          <w:color w:val="00B050"/>
          <w:lang w:val="es-CO" w:eastAsia="es-CO"/>
        </w:rPr>
        <w:lastRenderedPageBreak/>
        <mc:AlternateContent>
          <mc:Choice Requires="wps">
            <w:drawing>
              <wp:anchor distT="45720" distB="45720" distL="114300" distR="114300" simplePos="0" relativeHeight="251671552" behindDoc="0" locked="0" layoutInCell="1" allowOverlap="1" wp14:anchorId="4F850539" wp14:editId="3D264A27">
                <wp:simplePos x="0" y="0"/>
                <wp:positionH relativeFrom="margin">
                  <wp:align>right</wp:align>
                </wp:positionH>
                <wp:positionV relativeFrom="paragraph">
                  <wp:posOffset>-374650</wp:posOffset>
                </wp:positionV>
                <wp:extent cx="845820" cy="320675"/>
                <wp:effectExtent l="0" t="0" r="0" b="31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20675"/>
                        </a:xfrm>
                        <a:prstGeom prst="rect">
                          <a:avLst/>
                        </a:prstGeom>
                        <a:solidFill>
                          <a:srgbClr val="FFFFFF"/>
                        </a:solidFill>
                        <a:ln w="9525">
                          <a:noFill/>
                          <a:miter lim="800000"/>
                          <a:headEnd/>
                          <a:tailEnd/>
                        </a:ln>
                      </wps:spPr>
                      <wps:txbx>
                        <w:txbxContent>
                          <w:p w14:paraId="11D55C20" w14:textId="77777777" w:rsidR="007B4A60" w:rsidRPr="00E56420" w:rsidRDefault="007B4A60" w:rsidP="007B4A60">
                            <w:pPr>
                              <w:rPr>
                                <w:sz w:val="20"/>
                                <w:szCs w:val="20"/>
                              </w:rPr>
                            </w:pPr>
                            <w:r w:rsidRPr="00E56420">
                              <w:rPr>
                                <w:b/>
                                <w:bCs/>
                                <w:sz w:val="20"/>
                                <w:szCs w:val="20"/>
                              </w:rPr>
                              <w:t>Anexo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F850539" id="_x0000_t202" coordsize="21600,21600" o:spt="202" path="m,l,21600r21600,l21600,xe">
                <v:stroke joinstyle="miter"/>
                <v:path gradientshapeok="t" o:connecttype="rect"/>
              </v:shapetype>
              <v:shape id="Cuadro de texto 2" o:spid="_x0000_s1026" type="#_x0000_t202" style="position:absolute;left:0;text-align:left;margin-left:15.4pt;margin-top:-29.5pt;width:66.6pt;height:25.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" stroked="f">
                <v:textbox>
                  <w:txbxContent>
                    <w:p w14:paraId="11D55C20" w14:textId="77777777" w:rsidR="007B4A60" w:rsidRPr="00E56420" w:rsidRDefault="007B4A60" w:rsidP="007B4A60">
                      <w:pPr>
                        <w:rPr>
                          <w:sz w:val="20"/>
                          <w:szCs w:val="20"/>
                        </w:rPr>
                      </w:pPr>
                      <w:r w:rsidRPr="00E56420">
                        <w:rPr>
                          <w:b/>
                          <w:bCs/>
                          <w:sz w:val="20"/>
                          <w:szCs w:val="20"/>
                        </w:rPr>
                        <w:t>Anexo A</w:t>
                      </w:r>
                    </w:p>
                  </w:txbxContent>
                </v:textbox>
                <w10:wrap anchorx="margin"/>
              </v:shape>
            </w:pict>
          </mc:Fallback>
        </mc:AlternateContent>
      </w:r>
      <w:r w:rsidRPr="002A3158">
        <w:rPr>
          <w:rFonts w:asciiTheme="majorHAnsi" w:eastAsiaTheme="majorEastAsia" w:hAnsiTheme="majorHAnsi" w:cstheme="majorBidi"/>
          <w:b/>
          <w:bCs/>
          <w:sz w:val="24"/>
          <w:szCs w:val="26"/>
          <w:lang w:bidi="es-ES"/>
        </w:rPr>
        <w:t>AUTORIZACIÓN PARA EL TRATAMIENTO DE DATOS PERSONALES</w:t>
      </w:r>
    </w:p>
    <w:p w14:paraId="79A87E77" w14:textId="77777777" w:rsidR="007B4A60" w:rsidRDefault="007B4A60" w:rsidP="007B4A60">
      <w:pPr>
        <w:autoSpaceDE w:val="0"/>
        <w:autoSpaceDN w:val="0"/>
        <w:adjustRightInd w:val="0"/>
        <w:spacing w:after="0" w:line="240" w:lineRule="auto"/>
        <w:rPr>
          <w:rFonts w:ascii="Arial" w:hAnsi="Arial" w:cs="Arial"/>
          <w:lang w:val="es-CO"/>
        </w:rPr>
      </w:pPr>
    </w:p>
    <w:p w14:paraId="74C9E872" w14:textId="26089902" w:rsidR="007B4A60" w:rsidRPr="002A3158" w:rsidRDefault="007B4A60" w:rsidP="007B4A60">
      <w:pPr>
        <w:autoSpaceDE w:val="0"/>
        <w:autoSpaceDN w:val="0"/>
        <w:adjustRightInd w:val="0"/>
        <w:spacing w:after="0"/>
        <w:jc w:val="both"/>
        <w:rPr>
          <w:sz w:val="17"/>
          <w:szCs w:val="17"/>
        </w:rPr>
      </w:pPr>
      <w:r w:rsidRPr="002A3158">
        <w:rPr>
          <w:sz w:val="17"/>
          <w:szCs w:val="17"/>
        </w:rPr>
        <w:t xml:space="preserve">Conforme a las facultades otorgadas en Ley 1581 de 2012 y las demás normas concordantes, a través de las cuales se establecen disposiciones generales en materia de habeas data y se regula el tratamiento de la información que contenga datos personales, me permito autorizar  de manera libre, voluntaria, previa, explícita, informada e </w:t>
      </w:r>
      <w:r w:rsidR="00D304E1" w:rsidRPr="002A3158">
        <w:rPr>
          <w:sz w:val="17"/>
          <w:szCs w:val="17"/>
        </w:rPr>
        <w:t>inequívoca</w:t>
      </w:r>
      <w:r w:rsidRPr="002A3158">
        <w:rPr>
          <w:sz w:val="17"/>
          <w:szCs w:val="17"/>
        </w:rPr>
        <w:t xml:space="preserve"> a la Corporación Autónoma Regional del Magdalena – CORPAMAG como responsable del tratamiento de los mismos y, que en tal virtud, podrá recolectar, almacenar, usar, circular los datos personales suministrados, siempre que este tratamiento se encuentre relacionado con las finalidades aplicables descritas a continuación para las cuales los datos personales fueron inicialmente proporcionados. </w:t>
      </w:r>
    </w:p>
    <w:p w14:paraId="00E75441" w14:textId="77777777" w:rsidR="007B4A60" w:rsidRPr="002A3158" w:rsidRDefault="007B4A60" w:rsidP="007B4A60">
      <w:pPr>
        <w:pStyle w:val="Prrafodelista"/>
        <w:autoSpaceDE w:val="0"/>
        <w:autoSpaceDN w:val="0"/>
        <w:adjustRightInd w:val="0"/>
        <w:spacing w:after="0"/>
        <w:ind w:left="720" w:firstLine="0"/>
        <w:jc w:val="both"/>
        <w:rPr>
          <w:rFonts w:eastAsiaTheme="minorEastAsia"/>
          <w:sz w:val="17"/>
          <w:szCs w:val="17"/>
        </w:rPr>
      </w:pPr>
    </w:p>
    <w:p w14:paraId="4597F863"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 xml:space="preserve">Desarrollar los fines administrativos propios de la entidad. </w:t>
      </w:r>
    </w:p>
    <w:p w14:paraId="7220BF56"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Efectuar las gestiones pertinentes para el desarrollo del objeto social de CORPAMAG</w:t>
      </w:r>
    </w:p>
    <w:p w14:paraId="6D593595"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 xml:space="preserve">Desarrollar los estudios previos y procesos de selección para la contratación oficial de la Corporación destinada a garantizar el funcionamiento de la entidad y la ejecución de proyectos. </w:t>
      </w:r>
    </w:p>
    <w:p w14:paraId="12699256"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Realizar la selección, contratación y/o vinculación de servidores públicos y contratistas de prestación de servicios de la entidad.</w:t>
      </w:r>
    </w:p>
    <w:p w14:paraId="771FB4CC"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Comunicarse con los ciudadanos y grupos de interés, para hacer encuestas de caracterización y satisfacción de usuarios, en aras de adelantar estrategias de mejoramiento en la prestación del servicio.</w:t>
      </w:r>
    </w:p>
    <w:p w14:paraId="1667E1DC"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Mantener actualizada la historia laboral y registros de nómina de los funcionarios de CORPAMAG</w:t>
      </w:r>
    </w:p>
    <w:p w14:paraId="2A507031"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Formular, ejecutar y evaluar los programas de salud ocupacional y planes de atención a emergencias</w:t>
      </w:r>
    </w:p>
    <w:p w14:paraId="6AECD546"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Dar tratamientos a los trámites requeridos ante la Corporación.</w:t>
      </w:r>
    </w:p>
    <w:p w14:paraId="1ABED797"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Conservar evidencia de los eventos de entrenamiento y sensibilización realizados, audiencias de adjudicación de contratos, reuniones internas y externas.</w:t>
      </w:r>
    </w:p>
    <w:p w14:paraId="26618AC2" w14:textId="7F6802DF"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 xml:space="preserve">Dar tratamiento y respuesta a las peticiones, quejas, reclamos, denuncias, sugerencias y/o felicitaciones presentadas a CORPAMAG. </w:t>
      </w:r>
    </w:p>
    <w:p w14:paraId="0714F239"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Atender requerimientos de información de entes de control tanto internos como externos</w:t>
      </w:r>
    </w:p>
    <w:p w14:paraId="499D1B98"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Efectuar la convocatoria y generar evidencia de la realización de sesiones de rendición de cuentas y participación ciudadana.</w:t>
      </w:r>
    </w:p>
    <w:p w14:paraId="2B387A79"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Otras actividades que requieran el contacto con los titulares dentro de los fines propios de la educación y gestión ambiental que adelanta CORPAMAG.</w:t>
      </w:r>
    </w:p>
    <w:p w14:paraId="30BF4F25" w14:textId="77777777" w:rsidR="007B4A60" w:rsidRPr="002A3158" w:rsidRDefault="007B4A60" w:rsidP="007B4A60">
      <w:pPr>
        <w:autoSpaceDE w:val="0"/>
        <w:autoSpaceDN w:val="0"/>
        <w:adjustRightInd w:val="0"/>
        <w:spacing w:after="0" w:line="240" w:lineRule="auto"/>
        <w:rPr>
          <w:rFonts w:ascii="Arial" w:hAnsi="Arial" w:cs="Arial"/>
          <w:sz w:val="17"/>
          <w:szCs w:val="17"/>
          <w:lang w:val="es-CO"/>
        </w:rPr>
      </w:pPr>
    </w:p>
    <w:p w14:paraId="364C1A74" w14:textId="77777777" w:rsidR="007B4A60" w:rsidRPr="002A3158" w:rsidRDefault="007B4A60" w:rsidP="007B4A60">
      <w:pPr>
        <w:autoSpaceDE w:val="0"/>
        <w:autoSpaceDN w:val="0"/>
        <w:adjustRightInd w:val="0"/>
        <w:spacing w:after="0" w:line="240" w:lineRule="auto"/>
        <w:rPr>
          <w:rFonts w:asciiTheme="majorHAnsi" w:eastAsiaTheme="majorEastAsia" w:hAnsiTheme="majorHAnsi" w:cstheme="majorBidi"/>
          <w:b/>
          <w:bCs/>
          <w:sz w:val="17"/>
          <w:szCs w:val="17"/>
          <w:lang w:bidi="es-ES"/>
        </w:rPr>
      </w:pPr>
      <w:r w:rsidRPr="002A3158">
        <w:rPr>
          <w:rFonts w:asciiTheme="majorHAnsi" w:eastAsiaTheme="majorEastAsia" w:hAnsiTheme="majorHAnsi" w:cstheme="majorBidi"/>
          <w:b/>
          <w:bCs/>
          <w:sz w:val="20"/>
          <w:szCs w:val="17"/>
          <w:lang w:bidi="es-ES"/>
        </w:rPr>
        <w:t xml:space="preserve">Derechos del titular: </w:t>
      </w:r>
    </w:p>
    <w:p w14:paraId="209FB014" w14:textId="77777777" w:rsidR="007B4A60" w:rsidRPr="002A3158" w:rsidRDefault="007B4A60" w:rsidP="007B4A60">
      <w:pPr>
        <w:autoSpaceDE w:val="0"/>
        <w:autoSpaceDN w:val="0"/>
        <w:adjustRightInd w:val="0"/>
        <w:spacing w:after="0" w:line="240" w:lineRule="auto"/>
        <w:rPr>
          <w:rFonts w:ascii="Arial" w:hAnsi="Arial" w:cs="Arial"/>
          <w:sz w:val="17"/>
          <w:szCs w:val="17"/>
          <w:lang w:val="es-CO"/>
        </w:rPr>
      </w:pPr>
    </w:p>
    <w:p w14:paraId="2932C43C"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Los derechos como titular del dato son los previstos en la Constitución y en la Ley 1581 de 2012, especialmente los siguientes1) Acceder de forma gratuita a los datos proporcionados que hayan sido objeto de tratamiento. 2) Conocer, actualizar y rectificar su información frente a datos parciales, inexactos, incompletos, fraccionados, que induzcan a error, o aquellos cuyo tratamiento esté prohibido o no haya sido autorizado. 3) Solicitar prueba de la autorización otorgada, salvo cuando expresamente se exceptúe como requisito para el tratamiento, de conformidad con lo previsto en el artículo 10 de la ley 1581 de 2012. 4) Presentar ante la Superintendencia de Industria y Comercio (SIC) quejas por infracciones a lo dispuesto en la normatividad vigente. 5) Revocar la autorización y/o solicitar la supresión del dato, siempre que no exista un deber legal o contractual que impida eliminarlos. 6) Abstenerse de diligenciar cualquier instrumento de recolección de datos personales que no cumpla con el marco legal de los mismos. 7) Abstenerse de responder las preguntas sobre datos sensibles o sobre datos de las niñas y niños y adolescentes.</w:t>
      </w:r>
    </w:p>
    <w:p w14:paraId="1B9F0AE4" w14:textId="77777777" w:rsidR="007B4A60" w:rsidRPr="002A3158" w:rsidRDefault="007B4A60" w:rsidP="007B4A60">
      <w:pPr>
        <w:autoSpaceDE w:val="0"/>
        <w:autoSpaceDN w:val="0"/>
        <w:adjustRightInd w:val="0"/>
        <w:spacing w:after="0" w:line="240" w:lineRule="auto"/>
        <w:jc w:val="both"/>
        <w:rPr>
          <w:sz w:val="17"/>
          <w:szCs w:val="17"/>
        </w:rPr>
      </w:pPr>
    </w:p>
    <w:p w14:paraId="3F717F2E"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Estos derechos se podrán ejercer a través de los canales o medios dispuestos por CORPAMAG para la atención al público: línea de atención (57 5) </w:t>
      </w:r>
      <w:r w:rsidRPr="008C473E">
        <w:rPr>
          <w:i/>
          <w:sz w:val="17"/>
          <w:szCs w:val="17"/>
        </w:rPr>
        <w:t>4380200 - 4380300</w:t>
      </w:r>
      <w:r w:rsidRPr="002A3158">
        <w:rPr>
          <w:sz w:val="17"/>
          <w:szCs w:val="17"/>
        </w:rPr>
        <w:t xml:space="preserve">, correo electrónico </w:t>
      </w:r>
      <w:r w:rsidRPr="002A3158">
        <w:rPr>
          <w:i/>
          <w:sz w:val="17"/>
          <w:szCs w:val="17"/>
        </w:rPr>
        <w:t>contactenos</w:t>
      </w:r>
      <w:r w:rsidRPr="002A3158">
        <w:rPr>
          <w:sz w:val="17"/>
          <w:szCs w:val="17"/>
        </w:rPr>
        <w:t>@</w:t>
      </w:r>
      <w:r w:rsidRPr="002A3158">
        <w:rPr>
          <w:i/>
          <w:sz w:val="17"/>
          <w:szCs w:val="17"/>
        </w:rPr>
        <w:t>CORPAMAG</w:t>
      </w:r>
      <w:r w:rsidRPr="002A3158">
        <w:rPr>
          <w:sz w:val="17"/>
          <w:szCs w:val="17"/>
        </w:rPr>
        <w:t xml:space="preserve">.gov.co, oficinas y números telefónicos a nivel departamental en las siguientes sedes: Sierra Nevada de Santa Marta (Fundación), Humedales del Sur (Santa Ana), Valles y Colinas del Ariguaní (Plato) y Ciénaga Grande de Santa Marta (Ciénaga) los cuales podrá consultar en la página web de la Corporación. Por todo lo anterior, otorgo mi consentimiento a La Corporación Autónoma Regional del Magdalena – CORPAMAG para que trate mi información personal de acuerdo con la Política de Protección de Datos Personales dispuesta por la Entidad en la página web www.CORPAMAG.gov.co en la sección Transparencia y Acceso a la Información Pública y de forma física en las sedes de la Corporación. Dicha política se me dio a conocer antes de recolectar mis datos personales. </w:t>
      </w:r>
    </w:p>
    <w:p w14:paraId="0028E3F4" w14:textId="77777777" w:rsidR="007B4A60" w:rsidRPr="002A3158" w:rsidRDefault="007B4A60" w:rsidP="007B4A60">
      <w:pPr>
        <w:autoSpaceDE w:val="0"/>
        <w:autoSpaceDN w:val="0"/>
        <w:adjustRightInd w:val="0"/>
        <w:spacing w:after="0" w:line="240" w:lineRule="auto"/>
        <w:jc w:val="both"/>
        <w:rPr>
          <w:sz w:val="17"/>
          <w:szCs w:val="17"/>
        </w:rPr>
      </w:pPr>
    </w:p>
    <w:p w14:paraId="3BBDABC2"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Manifiesto que la presente autorización me fue solicitada y puesta de presente antes de entregar mis datos y que la suscribo de forma libre y voluntaria una vez leída en su totalidad. </w:t>
      </w:r>
    </w:p>
    <w:p w14:paraId="7672FA15" w14:textId="77777777" w:rsidR="007B4A60" w:rsidRPr="002A3158" w:rsidRDefault="007B4A60" w:rsidP="007B4A60">
      <w:pPr>
        <w:autoSpaceDE w:val="0"/>
        <w:autoSpaceDN w:val="0"/>
        <w:adjustRightInd w:val="0"/>
        <w:spacing w:after="0" w:line="240" w:lineRule="auto"/>
        <w:jc w:val="both"/>
        <w:rPr>
          <w:sz w:val="17"/>
          <w:szCs w:val="17"/>
        </w:rPr>
      </w:pPr>
    </w:p>
    <w:p w14:paraId="33F0E03B" w14:textId="77777777"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Nombre: _________________________________________________________ </w:t>
      </w:r>
    </w:p>
    <w:p w14:paraId="3AD700CA" w14:textId="77777777"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Identificación: ____________________________________________________ </w:t>
      </w:r>
    </w:p>
    <w:p w14:paraId="30FC555C" w14:textId="4A3E0634"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Fecha: </w:t>
      </w:r>
      <w:r w:rsidR="00D304E1" w:rsidRPr="002A3158">
        <w:rPr>
          <w:sz w:val="17"/>
          <w:szCs w:val="17"/>
        </w:rPr>
        <w:t>Día</w:t>
      </w:r>
      <w:r w:rsidRPr="002A3158">
        <w:rPr>
          <w:sz w:val="17"/>
          <w:szCs w:val="17"/>
        </w:rPr>
        <w:t xml:space="preserve">: _____ Mes: _____ Año: ____ </w:t>
      </w:r>
    </w:p>
    <w:p w14:paraId="5D1FB5CB" w14:textId="77777777" w:rsidR="007B4A60" w:rsidRDefault="007B4A60" w:rsidP="007B4A60">
      <w:pPr>
        <w:spacing w:line="360" w:lineRule="auto"/>
        <w:rPr>
          <w:sz w:val="17"/>
          <w:szCs w:val="17"/>
        </w:rPr>
      </w:pPr>
    </w:p>
    <w:p w14:paraId="5B637DAA" w14:textId="2ED93053" w:rsidR="007B4A60" w:rsidRPr="002A3158" w:rsidRDefault="007B4A60" w:rsidP="007B4A60">
      <w:pPr>
        <w:spacing w:line="360" w:lineRule="auto"/>
        <w:rPr>
          <w:rFonts w:asciiTheme="majorHAnsi" w:eastAsiaTheme="majorEastAsia" w:hAnsiTheme="majorHAnsi" w:cstheme="majorBidi"/>
          <w:b/>
          <w:bCs/>
          <w:sz w:val="24"/>
          <w:szCs w:val="26"/>
          <w:lang w:bidi="es-ES"/>
        </w:rPr>
      </w:pPr>
      <w:r w:rsidRPr="002A3158">
        <w:rPr>
          <w:sz w:val="17"/>
          <w:szCs w:val="17"/>
        </w:rPr>
        <w:t>Firma: ___________________________________________________________</w:t>
      </w:r>
    </w:p>
    <w:p w14:paraId="12D8DB65" w14:textId="77777777" w:rsidR="007B4A60" w:rsidRPr="002A3158" w:rsidRDefault="007B4A60" w:rsidP="007B4A60">
      <w:pPr>
        <w:autoSpaceDE w:val="0"/>
        <w:autoSpaceDN w:val="0"/>
        <w:adjustRightInd w:val="0"/>
        <w:spacing w:after="0" w:line="240" w:lineRule="auto"/>
        <w:jc w:val="center"/>
        <w:rPr>
          <w:rFonts w:asciiTheme="majorHAnsi" w:eastAsiaTheme="majorEastAsia" w:hAnsiTheme="majorHAnsi" w:cstheme="majorBidi"/>
          <w:b/>
          <w:bCs/>
          <w:sz w:val="24"/>
          <w:szCs w:val="26"/>
          <w:lang w:bidi="es-ES"/>
        </w:rPr>
      </w:pPr>
      <w:r w:rsidRPr="002A3158">
        <w:rPr>
          <w:rFonts w:asciiTheme="majorHAnsi" w:eastAsiaTheme="majorEastAsia" w:hAnsiTheme="majorHAnsi" w:cstheme="majorBidi"/>
          <w:b/>
          <w:bCs/>
          <w:sz w:val="24"/>
          <w:szCs w:val="26"/>
          <w:lang w:bidi="es-ES"/>
        </w:rPr>
        <w:br w:type="page"/>
      </w:r>
      <w:r w:rsidRPr="00E56420">
        <w:rPr>
          <w:noProof/>
          <w:color w:val="00B050"/>
          <w:lang w:val="es-CO" w:eastAsia="es-CO"/>
        </w:rPr>
        <w:lastRenderedPageBreak/>
        <mc:AlternateContent>
          <mc:Choice Requires="wps">
            <w:drawing>
              <wp:anchor distT="45720" distB="45720" distL="114300" distR="114300" simplePos="0" relativeHeight="251672576" behindDoc="0" locked="0" layoutInCell="1" allowOverlap="1" wp14:anchorId="00F789F9" wp14:editId="3374B3BB">
                <wp:simplePos x="0" y="0"/>
                <wp:positionH relativeFrom="margin">
                  <wp:align>right</wp:align>
                </wp:positionH>
                <wp:positionV relativeFrom="paragraph">
                  <wp:posOffset>-340796</wp:posOffset>
                </wp:positionV>
                <wp:extent cx="845820" cy="320675"/>
                <wp:effectExtent l="0" t="0" r="0" b="31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20675"/>
                        </a:xfrm>
                        <a:prstGeom prst="rect">
                          <a:avLst/>
                        </a:prstGeom>
                        <a:solidFill>
                          <a:srgbClr val="FFFFFF"/>
                        </a:solidFill>
                        <a:ln w="9525">
                          <a:noFill/>
                          <a:miter lim="800000"/>
                          <a:headEnd/>
                          <a:tailEnd/>
                        </a:ln>
                      </wps:spPr>
                      <wps:txbx>
                        <w:txbxContent>
                          <w:p w14:paraId="31ABC225" w14:textId="77777777" w:rsidR="007B4A60" w:rsidRPr="00E56420" w:rsidRDefault="007B4A60" w:rsidP="007B4A60">
                            <w:r w:rsidRPr="00E56420">
                              <w:rPr>
                                <w:b/>
                                <w:bCs/>
                              </w:rPr>
                              <w:t>Anexo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F789F9" id="Cuadro de texto 3" o:spid="_x0000_s1027" type="#_x0000_t202" style="position:absolute;left:0;text-align:left;margin-left:15.4pt;margin-top:-26.85pt;width:66.6pt;height:25.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" stroked="f">
                <v:textbox>
                  <w:txbxContent>
                    <w:p w14:paraId="31ABC225" w14:textId="77777777" w:rsidR="007B4A60" w:rsidRPr="00E56420" w:rsidRDefault="007B4A60" w:rsidP="007B4A60">
                      <w:r w:rsidRPr="00E56420">
                        <w:rPr>
                          <w:b/>
                          <w:bCs/>
                        </w:rPr>
                        <w:t>Anexo B</w:t>
                      </w:r>
                    </w:p>
                  </w:txbxContent>
                </v:textbox>
                <w10:wrap anchorx="margin"/>
              </v:shape>
            </w:pict>
          </mc:Fallback>
        </mc:AlternateContent>
      </w:r>
      <w:r w:rsidRPr="002A3158">
        <w:rPr>
          <w:rFonts w:asciiTheme="majorHAnsi" w:eastAsiaTheme="majorEastAsia" w:hAnsiTheme="majorHAnsi" w:cstheme="majorBidi"/>
          <w:b/>
          <w:bCs/>
          <w:sz w:val="24"/>
          <w:szCs w:val="26"/>
          <w:lang w:bidi="es-ES"/>
        </w:rPr>
        <w:t>AUTORIZACIÓN PARA EL TRATAMIENTO DE DATOS PERSONALES SENSIBLES</w:t>
      </w:r>
    </w:p>
    <w:p w14:paraId="2465761A" w14:textId="77777777" w:rsidR="007B4A60" w:rsidRDefault="007B4A60" w:rsidP="007B4A60">
      <w:pPr>
        <w:autoSpaceDE w:val="0"/>
        <w:autoSpaceDN w:val="0"/>
        <w:adjustRightInd w:val="0"/>
        <w:spacing w:after="0" w:line="240" w:lineRule="auto"/>
        <w:rPr>
          <w:rFonts w:ascii="Arial" w:hAnsi="Arial" w:cs="Arial"/>
          <w:lang w:val="es-CO"/>
        </w:rPr>
      </w:pPr>
    </w:p>
    <w:p w14:paraId="63709710" w14:textId="77777777" w:rsidR="007B4A60" w:rsidRPr="002A3158" w:rsidRDefault="007B4A60" w:rsidP="007B4A60">
      <w:pPr>
        <w:autoSpaceDE w:val="0"/>
        <w:autoSpaceDN w:val="0"/>
        <w:adjustRightInd w:val="0"/>
        <w:spacing w:after="0" w:line="240" w:lineRule="auto"/>
        <w:rPr>
          <w:rFonts w:ascii="Arial" w:hAnsi="Arial" w:cs="Arial"/>
          <w:lang w:val="es-CO"/>
        </w:rPr>
      </w:pPr>
    </w:p>
    <w:p w14:paraId="716035EC" w14:textId="77777777" w:rsidR="007B4A60" w:rsidRPr="002A3158" w:rsidRDefault="007B4A60" w:rsidP="007B4A60">
      <w:pPr>
        <w:autoSpaceDE w:val="0"/>
        <w:autoSpaceDN w:val="0"/>
        <w:adjustRightInd w:val="0"/>
        <w:spacing w:after="0"/>
        <w:jc w:val="both"/>
        <w:rPr>
          <w:sz w:val="17"/>
          <w:szCs w:val="17"/>
        </w:rPr>
      </w:pPr>
      <w:r w:rsidRPr="002A3158">
        <w:rPr>
          <w:sz w:val="17"/>
          <w:szCs w:val="17"/>
        </w:rPr>
        <w:t>Conforme a las facultades otorgadas en Ley 1581 de 2012 y las demás normas concordantes, a través de las cuales se establecen disposiciones generales en materia de habeas data y se regula el tratamiento de la información que contenga datos personales</w:t>
      </w:r>
      <w:r>
        <w:rPr>
          <w:sz w:val="17"/>
          <w:szCs w:val="17"/>
        </w:rPr>
        <w:t xml:space="preserve"> sensibles</w:t>
      </w:r>
      <w:r w:rsidRPr="002A3158">
        <w:rPr>
          <w:sz w:val="17"/>
          <w:szCs w:val="17"/>
        </w:rPr>
        <w:t xml:space="preserve">, me permito autorizar  de manera libre, voluntaria, previa, explícita, informada e inequívoca a la Corporación Autónoma Regional del Magdalena – CORPAMAG como responsable del tratamiento de los mismos y, que en tal virtud, podrá recolectar, almacenar, usar, circular los datos personales suministrados, siempre que este tratamiento se encuentre relacionado con las finalidades aplicables descritas a continuación para las cuales los datos personales fueron inicialmente proporcionados. </w:t>
      </w:r>
    </w:p>
    <w:p w14:paraId="13019B45" w14:textId="77777777" w:rsidR="007B4A60" w:rsidRPr="002A3158" w:rsidRDefault="007B4A60" w:rsidP="007B4A60">
      <w:pPr>
        <w:pStyle w:val="Prrafodelista"/>
        <w:autoSpaceDE w:val="0"/>
        <w:autoSpaceDN w:val="0"/>
        <w:adjustRightInd w:val="0"/>
        <w:spacing w:after="0"/>
        <w:ind w:left="720" w:firstLine="0"/>
        <w:jc w:val="both"/>
        <w:rPr>
          <w:rFonts w:eastAsiaTheme="minorEastAsia"/>
          <w:sz w:val="17"/>
          <w:szCs w:val="17"/>
        </w:rPr>
      </w:pPr>
    </w:p>
    <w:p w14:paraId="3FAE5559"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Las fotografías, videograbaciones y audios serán utilizadas para la identificación de los titulares, campañas de la entidad, evidencia de actividades y eventos, carnetización, control y auditoria de diferentes actividades, actividades de prensa, publicación en redes sociales, campañas promocionales, publicidad y cumplimiento de obligaciones contractuales.</w:t>
      </w:r>
    </w:p>
    <w:p w14:paraId="1E0D026A"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Las videograbaciones serán utilizadas con los fines de control, seguimiento, monitoreo, vigilancia, investigación, reporte de incidentes y garantizar la seguridad de bienes o personas en entornos públicos y privados.</w:t>
      </w:r>
    </w:p>
    <w:p w14:paraId="74225021"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Los datos sensibles relativos al origen racial o étnico, la orientación política, las convicciones religiosas o filosóficas, la pertenencia a sindicatos, organizaciones sociales, de derechos humanos o que promueva intereses de cualquier partido político y la vida sexual serán utilizados para fines estadísticos, caracterización de grupos de interés y análisis, trabajo social, cobertura, planes de mejoramiento, inclusión, auditoria y verificación de asistentes.</w:t>
      </w:r>
    </w:p>
    <w:p w14:paraId="636907F5"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 xml:space="preserve">Suministrar la información a terceros con los cuales La Corporación Autónoma Regional </w:t>
      </w:r>
      <w:r>
        <w:rPr>
          <w:rFonts w:eastAsiaTheme="minorEastAsia"/>
          <w:sz w:val="17"/>
          <w:szCs w:val="17"/>
        </w:rPr>
        <w:t xml:space="preserve">del Magdalena – CORPAMAG </w:t>
      </w:r>
      <w:r w:rsidRPr="002A3158">
        <w:rPr>
          <w:rFonts w:eastAsiaTheme="minorEastAsia"/>
          <w:sz w:val="17"/>
          <w:szCs w:val="17"/>
        </w:rPr>
        <w:t>tenga relación contractual y que sea necesario entregársela para el cumplimiento del objeto contratado.</w:t>
      </w:r>
    </w:p>
    <w:p w14:paraId="4F633984"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Los exámenes, resultados diagnósticos, pruebas de laboratorio y datos de la salud de los titulares serán utilizados con los fines pertinentes para el buen desempeño en las funciones de la Oficina de Gestión</w:t>
      </w:r>
      <w:r>
        <w:rPr>
          <w:rFonts w:eastAsiaTheme="minorEastAsia"/>
          <w:sz w:val="17"/>
          <w:szCs w:val="17"/>
        </w:rPr>
        <w:t xml:space="preserve"> del Talento</w:t>
      </w:r>
      <w:r w:rsidRPr="002A3158">
        <w:rPr>
          <w:rFonts w:eastAsiaTheme="minorEastAsia"/>
          <w:sz w:val="17"/>
          <w:szCs w:val="17"/>
        </w:rPr>
        <w:t xml:space="preserve"> Huma</w:t>
      </w:r>
      <w:r>
        <w:rPr>
          <w:rFonts w:eastAsiaTheme="minorEastAsia"/>
          <w:sz w:val="17"/>
          <w:szCs w:val="17"/>
        </w:rPr>
        <w:t>no</w:t>
      </w:r>
      <w:r w:rsidRPr="002A3158">
        <w:rPr>
          <w:rFonts w:eastAsiaTheme="minorEastAsia"/>
          <w:sz w:val="17"/>
          <w:szCs w:val="17"/>
        </w:rPr>
        <w:t>, Sistema de Gestión de Seguridad y Salud en el Trabajo, evaluar la situación de ingreso y egreso del personal, aptitud, prevención, control y seguimiento a la salud al interior de La Corporación.</w:t>
      </w:r>
    </w:p>
    <w:p w14:paraId="2CA24BEE" w14:textId="77777777" w:rsidR="007B4A60" w:rsidRPr="002A3158" w:rsidRDefault="007B4A60" w:rsidP="007B4A60">
      <w:pPr>
        <w:autoSpaceDE w:val="0"/>
        <w:autoSpaceDN w:val="0"/>
        <w:adjustRightInd w:val="0"/>
        <w:spacing w:after="0" w:line="240" w:lineRule="auto"/>
        <w:jc w:val="both"/>
        <w:rPr>
          <w:rFonts w:ascii="Arial" w:hAnsi="Arial" w:cs="Arial"/>
          <w:sz w:val="17"/>
          <w:szCs w:val="17"/>
          <w:lang w:val="es-CO"/>
        </w:rPr>
      </w:pPr>
    </w:p>
    <w:p w14:paraId="6947AE2B" w14:textId="77777777" w:rsidR="007B4A60" w:rsidRPr="002A3158" w:rsidRDefault="007B4A60" w:rsidP="007B4A60">
      <w:pPr>
        <w:autoSpaceDE w:val="0"/>
        <w:autoSpaceDN w:val="0"/>
        <w:adjustRightInd w:val="0"/>
        <w:spacing w:after="0" w:line="240" w:lineRule="auto"/>
        <w:rPr>
          <w:rFonts w:asciiTheme="majorHAnsi" w:eastAsiaTheme="majorEastAsia" w:hAnsiTheme="majorHAnsi" w:cstheme="majorBidi"/>
          <w:b/>
          <w:bCs/>
          <w:sz w:val="17"/>
          <w:szCs w:val="17"/>
          <w:lang w:bidi="es-ES"/>
        </w:rPr>
      </w:pPr>
      <w:r w:rsidRPr="002A3158">
        <w:rPr>
          <w:rFonts w:asciiTheme="majorHAnsi" w:eastAsiaTheme="majorEastAsia" w:hAnsiTheme="majorHAnsi" w:cstheme="majorBidi"/>
          <w:b/>
          <w:bCs/>
          <w:sz w:val="20"/>
          <w:szCs w:val="17"/>
          <w:lang w:bidi="es-ES"/>
        </w:rPr>
        <w:t xml:space="preserve">Derechos del titular: </w:t>
      </w:r>
    </w:p>
    <w:p w14:paraId="7DF1971C" w14:textId="77777777" w:rsidR="007B4A60" w:rsidRPr="002A3158" w:rsidRDefault="007B4A60" w:rsidP="007B4A60">
      <w:pPr>
        <w:autoSpaceDE w:val="0"/>
        <w:autoSpaceDN w:val="0"/>
        <w:adjustRightInd w:val="0"/>
        <w:spacing w:after="0" w:line="240" w:lineRule="auto"/>
        <w:rPr>
          <w:rFonts w:ascii="Arial" w:hAnsi="Arial" w:cs="Arial"/>
          <w:sz w:val="17"/>
          <w:szCs w:val="17"/>
          <w:lang w:val="es-CO"/>
        </w:rPr>
      </w:pPr>
    </w:p>
    <w:p w14:paraId="383F182A"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Los derechos como titular del dato son los previstos en la Constitución y en la Ley 1581 de 2012, especialmente los siguientes</w:t>
      </w:r>
      <w:r>
        <w:rPr>
          <w:sz w:val="17"/>
          <w:szCs w:val="17"/>
        </w:rPr>
        <w:t xml:space="preserve">: </w:t>
      </w:r>
      <w:r w:rsidRPr="002A3158">
        <w:rPr>
          <w:sz w:val="17"/>
          <w:szCs w:val="17"/>
        </w:rPr>
        <w:t>1) Acceder de forma gratuita a los datos proporcionados que hayan sido objeto de tratamiento. 2) Conocer, actualizar y rectificar su información frente a datos parciales, inexactos, incompletos, fraccionados, que induzcan a error, o aquellos cuyo tratamiento esté prohibido o no haya sido autorizado. 3) Solicitar prueba de la autorización otorgada, salvo cuando expresamente se exceptúe como requisito para el tratamiento, de conformidad con lo previsto en el artículo 10 de la ley 1581 de 2012. 4) Presentar ante la Superintendencia de Industria y Comercio (SIC) quejas por infracciones a lo dispuesto en la normatividad vigente. 5) Revocar la autorización y/o solicitar la supresión del dato, siempre que no exista un deber legal o contractual que impida eliminarlos. 6) Abstenerse de diligenciar cualquier instrumento de recolección de datos personales que no cumpla con el marco legal de los mismos. 7) Abstenerse de responder las preguntas sobre datos sensibles o sobre datos de las niñas y niños y adolescentes.</w:t>
      </w:r>
    </w:p>
    <w:p w14:paraId="678EDAFF" w14:textId="77777777" w:rsidR="007B4A60" w:rsidRPr="002A3158" w:rsidRDefault="007B4A60" w:rsidP="007B4A60">
      <w:pPr>
        <w:autoSpaceDE w:val="0"/>
        <w:autoSpaceDN w:val="0"/>
        <w:adjustRightInd w:val="0"/>
        <w:spacing w:after="0" w:line="240" w:lineRule="auto"/>
        <w:jc w:val="both"/>
        <w:rPr>
          <w:sz w:val="17"/>
          <w:szCs w:val="17"/>
        </w:rPr>
      </w:pPr>
    </w:p>
    <w:p w14:paraId="6E745D5F"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Estos derechos se podrán ejercer a través de los canales o medios dispuestos por CORPAMAG para la atención al público: línea de atención (57 5) </w:t>
      </w:r>
      <w:r w:rsidRPr="008C473E">
        <w:rPr>
          <w:i/>
          <w:sz w:val="17"/>
          <w:szCs w:val="17"/>
        </w:rPr>
        <w:t>4380200 - 4380300</w:t>
      </w:r>
      <w:r w:rsidRPr="002A3158">
        <w:rPr>
          <w:sz w:val="17"/>
          <w:szCs w:val="17"/>
        </w:rPr>
        <w:t xml:space="preserve">, correo electrónico </w:t>
      </w:r>
      <w:r w:rsidRPr="002A3158">
        <w:rPr>
          <w:i/>
          <w:sz w:val="17"/>
          <w:szCs w:val="17"/>
        </w:rPr>
        <w:t>contactenos</w:t>
      </w:r>
      <w:r w:rsidRPr="002A3158">
        <w:rPr>
          <w:sz w:val="17"/>
          <w:szCs w:val="17"/>
        </w:rPr>
        <w:t>@</w:t>
      </w:r>
      <w:r w:rsidRPr="002A3158">
        <w:rPr>
          <w:i/>
          <w:sz w:val="17"/>
          <w:szCs w:val="17"/>
        </w:rPr>
        <w:t>corpamag</w:t>
      </w:r>
      <w:r w:rsidRPr="002A3158">
        <w:rPr>
          <w:sz w:val="17"/>
          <w:szCs w:val="17"/>
        </w:rPr>
        <w:t xml:space="preserve">.gov.co, oficinas y números telefónicos a nivel departamental en las siguientes sedes: Sierra Nevada de Santa Marta (Fundación), Humedales del Sur (Santa Ana), Valles y Colinas del Ariguaní (Plato) y Ciénaga Grande de Santa Marta (Ciénaga) los cuales podrá consultar en la página web de la Corporación. Por todo lo anterior, otorgo mi consentimiento a La Corporación Autónoma Regional del Magdalena – CORPAMAG para que trate mi información personal de acuerdo con la Política de Protección de Datos Personales dispuesta por la Entidad en la página web www.corpamag.gov.co en la sección Transparencia y Acceso a la Información Pública y de forma física en las sedes de la Corporación. Dicha política se me dio a conocer antes de recolectar mis datos personales. </w:t>
      </w:r>
    </w:p>
    <w:p w14:paraId="012F0591" w14:textId="77777777" w:rsidR="007B4A60" w:rsidRPr="002A3158" w:rsidRDefault="007B4A60" w:rsidP="007B4A60">
      <w:pPr>
        <w:autoSpaceDE w:val="0"/>
        <w:autoSpaceDN w:val="0"/>
        <w:adjustRightInd w:val="0"/>
        <w:spacing w:after="0" w:line="240" w:lineRule="auto"/>
        <w:jc w:val="both"/>
        <w:rPr>
          <w:sz w:val="17"/>
          <w:szCs w:val="17"/>
        </w:rPr>
      </w:pPr>
    </w:p>
    <w:p w14:paraId="03F54F7D"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Manifiesto que la presente autorización me fue solicitada y puesta de presente antes de entregar mis datos y que la suscribo de forma libre y voluntaria una vez leída en su totalidad. </w:t>
      </w:r>
    </w:p>
    <w:p w14:paraId="74F730A5" w14:textId="77777777" w:rsidR="007B4A60" w:rsidRPr="002A3158" w:rsidRDefault="007B4A60" w:rsidP="007B4A60">
      <w:pPr>
        <w:autoSpaceDE w:val="0"/>
        <w:autoSpaceDN w:val="0"/>
        <w:adjustRightInd w:val="0"/>
        <w:spacing w:after="0" w:line="240" w:lineRule="auto"/>
        <w:jc w:val="both"/>
        <w:rPr>
          <w:sz w:val="17"/>
          <w:szCs w:val="17"/>
        </w:rPr>
      </w:pPr>
    </w:p>
    <w:p w14:paraId="4A122528" w14:textId="77777777"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Nombre: _________________________________________________________ </w:t>
      </w:r>
    </w:p>
    <w:p w14:paraId="352849D2" w14:textId="77777777"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Identificación: ____________________________________________________ </w:t>
      </w:r>
    </w:p>
    <w:p w14:paraId="65A4D268" w14:textId="47260468"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Fecha: </w:t>
      </w:r>
      <w:r w:rsidR="00D304E1" w:rsidRPr="002A3158">
        <w:rPr>
          <w:sz w:val="17"/>
          <w:szCs w:val="17"/>
        </w:rPr>
        <w:t>Día</w:t>
      </w:r>
      <w:r w:rsidRPr="002A3158">
        <w:rPr>
          <w:sz w:val="17"/>
          <w:szCs w:val="17"/>
        </w:rPr>
        <w:t xml:space="preserve">: _____ Mes: _____ Año: ____ </w:t>
      </w:r>
    </w:p>
    <w:p w14:paraId="5A5FC3AC" w14:textId="77777777" w:rsidR="007B4A60" w:rsidRPr="002A3158" w:rsidRDefault="007B4A60" w:rsidP="007B4A60">
      <w:pPr>
        <w:autoSpaceDE w:val="0"/>
        <w:autoSpaceDN w:val="0"/>
        <w:adjustRightInd w:val="0"/>
        <w:spacing w:after="0" w:line="360" w:lineRule="auto"/>
        <w:rPr>
          <w:sz w:val="17"/>
          <w:szCs w:val="17"/>
        </w:rPr>
      </w:pPr>
    </w:p>
    <w:p w14:paraId="470CFA14" w14:textId="77777777" w:rsidR="007B4A60" w:rsidRDefault="007B4A60" w:rsidP="007B4A60">
      <w:pPr>
        <w:spacing w:line="360" w:lineRule="auto"/>
        <w:rPr>
          <w:sz w:val="17"/>
          <w:szCs w:val="17"/>
        </w:rPr>
      </w:pPr>
    </w:p>
    <w:p w14:paraId="5986F722" w14:textId="36D290E2" w:rsidR="007B4A60" w:rsidRDefault="007B4A60" w:rsidP="007B4A60">
      <w:pPr>
        <w:spacing w:line="360" w:lineRule="auto"/>
        <w:rPr>
          <w:sz w:val="17"/>
          <w:szCs w:val="17"/>
        </w:rPr>
      </w:pPr>
      <w:r w:rsidRPr="002A3158">
        <w:rPr>
          <w:sz w:val="17"/>
          <w:szCs w:val="17"/>
        </w:rPr>
        <w:t>Firma: ___________________________________________________________</w:t>
      </w:r>
      <w:r>
        <w:rPr>
          <w:sz w:val="17"/>
          <w:szCs w:val="17"/>
        </w:rPr>
        <w:br w:type="page"/>
      </w:r>
    </w:p>
    <w:p w14:paraId="29C3B73C" w14:textId="77777777" w:rsidR="007B4A60" w:rsidRPr="002A3158" w:rsidRDefault="007B4A60" w:rsidP="007B4A60">
      <w:pPr>
        <w:autoSpaceDE w:val="0"/>
        <w:autoSpaceDN w:val="0"/>
        <w:adjustRightInd w:val="0"/>
        <w:spacing w:after="0" w:line="240" w:lineRule="auto"/>
        <w:jc w:val="center"/>
        <w:rPr>
          <w:rFonts w:asciiTheme="majorHAnsi" w:eastAsiaTheme="majorEastAsia" w:hAnsiTheme="majorHAnsi" w:cstheme="majorBidi"/>
          <w:b/>
          <w:bCs/>
          <w:sz w:val="24"/>
          <w:szCs w:val="26"/>
          <w:lang w:bidi="es-ES"/>
        </w:rPr>
      </w:pPr>
      <w:r w:rsidRPr="00E56420">
        <w:rPr>
          <w:noProof/>
          <w:color w:val="00B050"/>
          <w:lang w:val="es-CO" w:eastAsia="es-CO"/>
        </w:rPr>
        <w:lastRenderedPageBreak/>
        <mc:AlternateContent>
          <mc:Choice Requires="wps">
            <w:drawing>
              <wp:anchor distT="45720" distB="45720" distL="114300" distR="114300" simplePos="0" relativeHeight="251674624" behindDoc="0" locked="0" layoutInCell="1" allowOverlap="1" wp14:anchorId="1F1FCF19" wp14:editId="2258BFF9">
                <wp:simplePos x="0" y="0"/>
                <wp:positionH relativeFrom="margin">
                  <wp:posOffset>5864272</wp:posOffset>
                </wp:positionH>
                <wp:positionV relativeFrom="paragraph">
                  <wp:posOffset>-406381</wp:posOffset>
                </wp:positionV>
                <wp:extent cx="845820" cy="320675"/>
                <wp:effectExtent l="0" t="0" r="0" b="31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20675"/>
                        </a:xfrm>
                        <a:prstGeom prst="rect">
                          <a:avLst/>
                        </a:prstGeom>
                        <a:solidFill>
                          <a:srgbClr val="FFFFFF"/>
                        </a:solidFill>
                        <a:ln w="9525">
                          <a:noFill/>
                          <a:miter lim="800000"/>
                          <a:headEnd/>
                          <a:tailEnd/>
                        </a:ln>
                      </wps:spPr>
                      <wps:txbx>
                        <w:txbxContent>
                          <w:p w14:paraId="37BA0040" w14:textId="77777777" w:rsidR="007B4A60" w:rsidRPr="00E56420" w:rsidRDefault="007B4A60" w:rsidP="007B4A60">
                            <w:r>
                              <w:rPr>
                                <w:b/>
                                <w:bCs/>
                              </w:rPr>
                              <w:t>Anexo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1FCF19" id="_x0000_s1028" type="#_x0000_t202" style="position:absolute;left:0;text-align:left;margin-left:461.75pt;margin-top:-32pt;width:66.6pt;height:25.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" stroked="f">
                <v:textbox>
                  <w:txbxContent>
                    <w:p w14:paraId="37BA0040" w14:textId="77777777" w:rsidR="007B4A60" w:rsidRPr="00E56420" w:rsidRDefault="007B4A60" w:rsidP="007B4A60">
                      <w:r>
                        <w:rPr>
                          <w:b/>
                          <w:bCs/>
                        </w:rPr>
                        <w:t>Anexo C</w:t>
                      </w:r>
                    </w:p>
                  </w:txbxContent>
                </v:textbox>
                <w10:wrap anchorx="margin"/>
              </v:shape>
            </w:pict>
          </mc:Fallback>
        </mc:AlternateContent>
      </w:r>
      <w:r w:rsidRPr="002A3158">
        <w:rPr>
          <w:rFonts w:asciiTheme="majorHAnsi" w:eastAsiaTheme="majorEastAsia" w:hAnsiTheme="majorHAnsi" w:cstheme="majorBidi"/>
          <w:b/>
          <w:bCs/>
          <w:sz w:val="24"/>
          <w:szCs w:val="26"/>
          <w:lang w:bidi="es-ES"/>
        </w:rPr>
        <w:t xml:space="preserve">AUTORIZACIÓN PARA EL TRATAMIENTO DE DATOS PERSONALES </w:t>
      </w:r>
      <w:r>
        <w:rPr>
          <w:rFonts w:asciiTheme="majorHAnsi" w:eastAsiaTheme="majorEastAsia" w:hAnsiTheme="majorHAnsi" w:cstheme="majorBidi"/>
          <w:b/>
          <w:bCs/>
          <w:sz w:val="24"/>
          <w:szCs w:val="26"/>
          <w:lang w:bidi="es-ES"/>
        </w:rPr>
        <w:t>DE MENORES</w:t>
      </w:r>
    </w:p>
    <w:p w14:paraId="54593124" w14:textId="77777777" w:rsidR="007B4A60" w:rsidRDefault="007B4A60" w:rsidP="007B4A60">
      <w:pPr>
        <w:spacing w:after="0" w:line="360" w:lineRule="auto"/>
      </w:pPr>
    </w:p>
    <w:p w14:paraId="7CBF22B1" w14:textId="77777777" w:rsidR="007B4A60" w:rsidRDefault="007B4A60" w:rsidP="007B4A60">
      <w:pPr>
        <w:pStyle w:val="Sinespaciado"/>
        <w:rPr>
          <w:sz w:val="17"/>
          <w:szCs w:val="17"/>
        </w:rPr>
      </w:pPr>
    </w:p>
    <w:p w14:paraId="4BA2E0BA" w14:textId="77777777" w:rsidR="007B4A60" w:rsidRDefault="007B4A60" w:rsidP="007B4A60">
      <w:pPr>
        <w:pStyle w:val="Sinespaciado"/>
        <w:rPr>
          <w:sz w:val="17"/>
          <w:szCs w:val="17"/>
        </w:rPr>
      </w:pPr>
    </w:p>
    <w:p w14:paraId="4294264C" w14:textId="77777777" w:rsidR="007B4A60" w:rsidRDefault="007B4A60" w:rsidP="007B4A60">
      <w:pPr>
        <w:pStyle w:val="Sinespaciado"/>
        <w:rPr>
          <w:sz w:val="17"/>
          <w:szCs w:val="17"/>
        </w:rPr>
      </w:pPr>
    </w:p>
    <w:p w14:paraId="488E0C92" w14:textId="77777777" w:rsidR="007B4A60" w:rsidRDefault="007B4A60" w:rsidP="007B4A60">
      <w:pPr>
        <w:pStyle w:val="Sinespaciado"/>
        <w:rPr>
          <w:sz w:val="17"/>
          <w:szCs w:val="17"/>
        </w:rPr>
      </w:pPr>
    </w:p>
    <w:p w14:paraId="0C852A83" w14:textId="77777777" w:rsidR="007B4A60" w:rsidRPr="00684A0A" w:rsidRDefault="007B4A60" w:rsidP="007B4A60">
      <w:pPr>
        <w:pStyle w:val="Sinespaciado"/>
        <w:rPr>
          <w:sz w:val="17"/>
          <w:szCs w:val="17"/>
        </w:rPr>
      </w:pPr>
      <w:r w:rsidRPr="00684A0A">
        <w:rPr>
          <w:sz w:val="17"/>
          <w:szCs w:val="17"/>
        </w:rPr>
        <w:t>SEÑORES</w:t>
      </w:r>
    </w:p>
    <w:p w14:paraId="6BBCA586" w14:textId="77777777" w:rsidR="007B4A60" w:rsidRPr="00684A0A" w:rsidRDefault="007B4A60" w:rsidP="007B4A60">
      <w:pPr>
        <w:pStyle w:val="Sinespaciado"/>
        <w:rPr>
          <w:sz w:val="17"/>
          <w:szCs w:val="17"/>
        </w:rPr>
      </w:pPr>
      <w:r>
        <w:rPr>
          <w:sz w:val="17"/>
          <w:szCs w:val="17"/>
        </w:rPr>
        <w:t>CORPORACIÓN AUTÓNOMA REGIONAL DEL MAGDALENA - CORPAMAG</w:t>
      </w:r>
    </w:p>
    <w:p w14:paraId="3F26FFE3" w14:textId="77777777" w:rsidR="007B4A60" w:rsidRPr="00684A0A" w:rsidRDefault="007B4A60" w:rsidP="007B4A60">
      <w:pPr>
        <w:pStyle w:val="Sinespaciado"/>
        <w:rPr>
          <w:sz w:val="17"/>
          <w:szCs w:val="17"/>
        </w:rPr>
      </w:pPr>
      <w:r w:rsidRPr="00684A0A">
        <w:rPr>
          <w:sz w:val="17"/>
          <w:szCs w:val="17"/>
        </w:rPr>
        <w:t xml:space="preserve">CIUDAD </w:t>
      </w:r>
    </w:p>
    <w:p w14:paraId="56338B32" w14:textId="77777777" w:rsidR="007B4A60" w:rsidRDefault="007B4A60" w:rsidP="007B4A60">
      <w:pPr>
        <w:pStyle w:val="Sinespaciado"/>
      </w:pPr>
    </w:p>
    <w:p w14:paraId="126FCDF1" w14:textId="77777777" w:rsidR="007B4A60" w:rsidRDefault="007B4A60" w:rsidP="007B4A60">
      <w:pPr>
        <w:pStyle w:val="Sinespaciado"/>
      </w:pPr>
    </w:p>
    <w:p w14:paraId="663C42AE" w14:textId="77777777" w:rsidR="007B4A60" w:rsidRDefault="007B4A60" w:rsidP="007B4A60">
      <w:pPr>
        <w:spacing w:after="0" w:line="360" w:lineRule="auto"/>
        <w:jc w:val="both"/>
      </w:pPr>
      <w:r w:rsidRPr="00684A0A">
        <w:rPr>
          <w:sz w:val="17"/>
          <w:szCs w:val="17"/>
        </w:rPr>
        <w:t>Yo _____________________________________, identificado con Cédula de Ciudadanía No. ______________ y en calidad de representante legal del titular de los datos personales, en adelante menor de edad ______________________________________, identificado con la tarjeta de identidad número ___________________, y conforme a la ley 1581 de 2012 y sus decretos reglamentarios, autorizo de manera voluntaria, previa, explici</w:t>
      </w:r>
      <w:r>
        <w:rPr>
          <w:sz w:val="17"/>
          <w:szCs w:val="17"/>
        </w:rPr>
        <w:t>ta, informada e inequívoca a la Corporación Autónoma Regional del Magdalena - CORPAMAG, en adelante CORPAMAG</w:t>
      </w:r>
      <w:r w:rsidRPr="00684A0A">
        <w:rPr>
          <w:sz w:val="17"/>
          <w:szCs w:val="17"/>
        </w:rPr>
        <w:t>, para manejo de los datos personales del menor de edad y del tratamiento de recolectar, transferir, transmitir, almacenar, depurar, usar, analizar, circular, actualizar, suprimir y cruzar información, directa o a través de terceros, con la finalidad de</w:t>
      </w:r>
      <w:r>
        <w:rPr>
          <w:sz w:val="17"/>
          <w:szCs w:val="17"/>
        </w:rPr>
        <w:t xml:space="preserve"> que l</w:t>
      </w:r>
      <w:r w:rsidRPr="002A3158">
        <w:rPr>
          <w:sz w:val="17"/>
          <w:szCs w:val="17"/>
        </w:rPr>
        <w:t>as fotografías, videograbaciones y audios serán utilizadas para la identificación de los titulares, campañas de la entidad, evidencia de actividades y eventos, carnetización, control de diferentes actividades, actividades de prensa, publicación en redes sociales, campañas promocio</w:t>
      </w:r>
      <w:r>
        <w:rPr>
          <w:sz w:val="17"/>
          <w:szCs w:val="17"/>
        </w:rPr>
        <w:t>nales, publicidad,</w:t>
      </w:r>
      <w:r w:rsidRPr="002A3158">
        <w:rPr>
          <w:sz w:val="17"/>
          <w:szCs w:val="17"/>
        </w:rPr>
        <w:t xml:space="preserve"> cumplimiento de obligaciones co</w:t>
      </w:r>
      <w:r w:rsidRPr="00FA4027">
        <w:rPr>
          <w:sz w:val="17"/>
          <w:szCs w:val="17"/>
        </w:rPr>
        <w:t xml:space="preserve">ntractuales y  demás servicios prestados por la Corporación que permiten el cumplimiento de sus funciones misionales. </w:t>
      </w:r>
      <w:r w:rsidRPr="00684A0A">
        <w:rPr>
          <w:sz w:val="17"/>
          <w:szCs w:val="17"/>
        </w:rPr>
        <w:t>De conformidad con la ley 1581 de 2012 y sus decretos reglamentarios, declaro que he sido informado de lo siguiente: (i) Que</w:t>
      </w:r>
      <w:r>
        <w:rPr>
          <w:sz w:val="17"/>
          <w:szCs w:val="17"/>
        </w:rPr>
        <w:t xml:space="preserve"> CORPAMAG</w:t>
      </w:r>
      <w:r w:rsidRPr="00684A0A">
        <w:rPr>
          <w:sz w:val="17"/>
          <w:szCs w:val="17"/>
        </w:rPr>
        <w:t xml:space="preserve">, como responsable del tratamiento de los datos personales del menor de edad, ha puesto a mi disposición el correo electrónico </w:t>
      </w:r>
      <w:hyperlink r:id="rId17" w:history="1">
        <w:r w:rsidRPr="00821DD6">
          <w:rPr>
            <w:rStyle w:val="Hipervnculo"/>
            <w:sz w:val="17"/>
            <w:szCs w:val="17"/>
          </w:rPr>
          <w:t>contactenos@corpamag.gov.co</w:t>
        </w:r>
      </w:hyperlink>
      <w:r>
        <w:rPr>
          <w:sz w:val="17"/>
          <w:szCs w:val="17"/>
        </w:rPr>
        <w:t xml:space="preserve"> </w:t>
      </w:r>
      <w:r w:rsidRPr="00684A0A">
        <w:rPr>
          <w:sz w:val="17"/>
          <w:szCs w:val="17"/>
        </w:rPr>
        <w:t xml:space="preserve">y la </w:t>
      </w:r>
      <w:r>
        <w:rPr>
          <w:sz w:val="17"/>
          <w:szCs w:val="17"/>
        </w:rPr>
        <w:t xml:space="preserve">Política </w:t>
      </w:r>
      <w:r w:rsidRPr="00684A0A">
        <w:rPr>
          <w:sz w:val="17"/>
          <w:szCs w:val="17"/>
        </w:rPr>
        <w:t xml:space="preserve">de tratamiento de datos personales en el sitio web </w:t>
      </w:r>
      <w:hyperlink r:id="rId18" w:history="1">
        <w:r w:rsidRPr="00821DD6">
          <w:rPr>
            <w:rStyle w:val="Hipervnculo"/>
            <w:sz w:val="17"/>
            <w:szCs w:val="17"/>
          </w:rPr>
          <w:t>http://corpamag.gov.co</w:t>
        </w:r>
      </w:hyperlink>
      <w:r>
        <w:rPr>
          <w:sz w:val="17"/>
          <w:szCs w:val="17"/>
        </w:rPr>
        <w:t xml:space="preserve"> </w:t>
      </w:r>
      <w:r w:rsidRPr="00684A0A">
        <w:rPr>
          <w:sz w:val="17"/>
          <w:szCs w:val="17"/>
        </w:rPr>
        <w:t xml:space="preserve">(ii) Que los derechos que me asisten como representante legar del titular de los datos personales son los previstos en la constitución y la ley, especialmente el derecho a conocer, actualizar y rectificar su información personal, los cuales puedo ejercer a través de los canales dispuestos por </w:t>
      </w:r>
      <w:r>
        <w:rPr>
          <w:sz w:val="17"/>
          <w:szCs w:val="17"/>
        </w:rPr>
        <w:t>CORPAMAG</w:t>
      </w:r>
      <w:r w:rsidRPr="00684A0A">
        <w:rPr>
          <w:sz w:val="17"/>
          <w:szCs w:val="17"/>
        </w:rPr>
        <w:t xml:space="preserve"> para la atención al público y </w:t>
      </w:r>
      <w:r>
        <w:rPr>
          <w:sz w:val="17"/>
          <w:szCs w:val="17"/>
        </w:rPr>
        <w:t>la Política</w:t>
      </w:r>
      <w:r w:rsidRPr="00684A0A">
        <w:rPr>
          <w:sz w:val="17"/>
          <w:szCs w:val="17"/>
        </w:rPr>
        <w:t xml:space="preserve"> de tratamiento de datos personales. (iii) Es voluntario responder preguntas que eventualmente me sean hechas sobre datos sensibles.</w:t>
      </w:r>
      <w:r>
        <w:t xml:space="preserve"> </w:t>
      </w:r>
    </w:p>
    <w:p w14:paraId="30D70CE4" w14:textId="77777777" w:rsidR="007B4A60" w:rsidRDefault="007B4A60" w:rsidP="007B4A60">
      <w:pPr>
        <w:spacing w:after="0" w:line="360" w:lineRule="auto"/>
      </w:pPr>
    </w:p>
    <w:p w14:paraId="45164E16" w14:textId="77777777" w:rsidR="007B4A60" w:rsidRPr="00684A0A" w:rsidRDefault="007B4A60" w:rsidP="007B4A60">
      <w:pPr>
        <w:spacing w:after="0" w:line="360" w:lineRule="auto"/>
        <w:rPr>
          <w:sz w:val="17"/>
          <w:szCs w:val="17"/>
        </w:rPr>
      </w:pPr>
      <w:r w:rsidRPr="00684A0A">
        <w:rPr>
          <w:sz w:val="17"/>
          <w:szCs w:val="17"/>
        </w:rPr>
        <w:t>Atentamente,</w:t>
      </w:r>
    </w:p>
    <w:p w14:paraId="03BE71DF" w14:textId="77777777" w:rsidR="007B4A60" w:rsidRDefault="007B4A60" w:rsidP="007B4A60">
      <w:pPr>
        <w:spacing w:after="0" w:line="360" w:lineRule="auto"/>
        <w:rPr>
          <w:sz w:val="17"/>
          <w:szCs w:val="17"/>
        </w:rPr>
      </w:pPr>
    </w:p>
    <w:p w14:paraId="3C231D40" w14:textId="77777777" w:rsidR="007B4A60" w:rsidRPr="00684A0A" w:rsidRDefault="007B4A60" w:rsidP="007B4A60">
      <w:pPr>
        <w:spacing w:after="0" w:line="360" w:lineRule="auto"/>
        <w:rPr>
          <w:sz w:val="17"/>
          <w:szCs w:val="17"/>
        </w:rPr>
      </w:pPr>
    </w:p>
    <w:p w14:paraId="2A2604A8" w14:textId="77777777" w:rsidR="007B4A60" w:rsidRPr="00684A0A" w:rsidRDefault="007B4A60" w:rsidP="007B4A60">
      <w:pPr>
        <w:spacing w:after="0" w:line="360" w:lineRule="auto"/>
        <w:rPr>
          <w:sz w:val="17"/>
          <w:szCs w:val="17"/>
        </w:rPr>
      </w:pPr>
      <w:r>
        <w:rPr>
          <w:sz w:val="17"/>
          <w:szCs w:val="17"/>
        </w:rPr>
        <w:t>Nombre y F</w:t>
      </w:r>
      <w:r w:rsidRPr="00684A0A">
        <w:rPr>
          <w:sz w:val="17"/>
          <w:szCs w:val="17"/>
        </w:rPr>
        <w:t>irma del Representante Legal: ___________________</w:t>
      </w:r>
      <w:r>
        <w:rPr>
          <w:sz w:val="17"/>
          <w:szCs w:val="17"/>
        </w:rPr>
        <w:t>_________________________________________</w:t>
      </w:r>
    </w:p>
    <w:p w14:paraId="0F8D63CC" w14:textId="77777777" w:rsidR="007B4A60" w:rsidRPr="00684A0A" w:rsidRDefault="007B4A60" w:rsidP="007B4A60">
      <w:pPr>
        <w:spacing w:after="0" w:line="360" w:lineRule="auto"/>
        <w:rPr>
          <w:sz w:val="17"/>
          <w:szCs w:val="17"/>
        </w:rPr>
      </w:pPr>
      <w:r w:rsidRPr="00684A0A">
        <w:rPr>
          <w:sz w:val="17"/>
          <w:szCs w:val="17"/>
        </w:rPr>
        <w:t>Fecha: _____________</w:t>
      </w:r>
      <w:r>
        <w:rPr>
          <w:sz w:val="17"/>
          <w:szCs w:val="17"/>
        </w:rPr>
        <w:t>_____________</w:t>
      </w:r>
      <w:r w:rsidRPr="00684A0A">
        <w:rPr>
          <w:sz w:val="17"/>
          <w:szCs w:val="17"/>
        </w:rPr>
        <w:t xml:space="preserve">__ </w:t>
      </w:r>
    </w:p>
    <w:p w14:paraId="3E3A3684" w14:textId="77777777" w:rsidR="007B4A60" w:rsidRDefault="007B4A60" w:rsidP="007B4A60">
      <w:pPr>
        <w:spacing w:after="0" w:line="360" w:lineRule="auto"/>
        <w:rPr>
          <w:sz w:val="17"/>
          <w:szCs w:val="17"/>
        </w:rPr>
      </w:pPr>
      <w:r w:rsidRPr="00684A0A">
        <w:rPr>
          <w:sz w:val="17"/>
          <w:szCs w:val="17"/>
        </w:rPr>
        <w:t>Correo electrónico: _____________________</w:t>
      </w:r>
      <w:r>
        <w:rPr>
          <w:sz w:val="17"/>
          <w:szCs w:val="17"/>
        </w:rPr>
        <w:t>_____</w:t>
      </w:r>
      <w:r w:rsidRPr="00684A0A">
        <w:rPr>
          <w:sz w:val="17"/>
          <w:szCs w:val="17"/>
        </w:rPr>
        <w:t>____________</w:t>
      </w:r>
    </w:p>
    <w:p w14:paraId="5A4A42A3" w14:textId="77777777" w:rsidR="007B4A60" w:rsidRDefault="007B4A60" w:rsidP="007B4A60">
      <w:pPr>
        <w:autoSpaceDE w:val="0"/>
        <w:autoSpaceDN w:val="0"/>
        <w:adjustRightInd w:val="0"/>
        <w:spacing w:after="0" w:line="240" w:lineRule="auto"/>
        <w:jc w:val="center"/>
        <w:rPr>
          <w:sz w:val="17"/>
          <w:szCs w:val="17"/>
        </w:rPr>
      </w:pPr>
      <w:r w:rsidRPr="002A3158">
        <w:rPr>
          <w:rFonts w:asciiTheme="majorHAnsi" w:eastAsiaTheme="majorEastAsia" w:hAnsiTheme="majorHAnsi" w:cstheme="majorBidi"/>
          <w:b/>
          <w:bCs/>
          <w:sz w:val="24"/>
          <w:szCs w:val="26"/>
          <w:lang w:bidi="es-ES"/>
        </w:rPr>
        <w:br w:type="page"/>
      </w:r>
    </w:p>
    <w:p w14:paraId="6DEB5B80" w14:textId="77777777" w:rsidR="007B4A60" w:rsidRPr="002A3158" w:rsidRDefault="007B4A60" w:rsidP="007B4A60">
      <w:pPr>
        <w:jc w:val="center"/>
        <w:rPr>
          <w:rFonts w:asciiTheme="majorHAnsi" w:eastAsiaTheme="majorEastAsia" w:hAnsiTheme="majorHAnsi" w:cstheme="majorBidi"/>
          <w:b/>
          <w:bCs/>
          <w:sz w:val="24"/>
          <w:szCs w:val="26"/>
          <w:lang w:bidi="es-ES"/>
        </w:rPr>
      </w:pPr>
      <w:r w:rsidRPr="00E56420">
        <w:rPr>
          <w:noProof/>
          <w:color w:val="00B050"/>
          <w:lang w:val="es-CO" w:eastAsia="es-CO"/>
        </w:rPr>
        <w:lastRenderedPageBreak/>
        <mc:AlternateContent>
          <mc:Choice Requires="wps">
            <w:drawing>
              <wp:anchor distT="45720" distB="45720" distL="114300" distR="114300" simplePos="0" relativeHeight="251673600" behindDoc="0" locked="0" layoutInCell="1" allowOverlap="1" wp14:anchorId="41C97309" wp14:editId="684EEB9C">
                <wp:simplePos x="0" y="0"/>
                <wp:positionH relativeFrom="margin">
                  <wp:align>right</wp:align>
                </wp:positionH>
                <wp:positionV relativeFrom="paragraph">
                  <wp:posOffset>-427687</wp:posOffset>
                </wp:positionV>
                <wp:extent cx="845820" cy="320675"/>
                <wp:effectExtent l="0" t="0" r="0" b="31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20675"/>
                        </a:xfrm>
                        <a:prstGeom prst="rect">
                          <a:avLst/>
                        </a:prstGeom>
                        <a:solidFill>
                          <a:srgbClr val="FFFFFF"/>
                        </a:solidFill>
                        <a:ln w="9525">
                          <a:noFill/>
                          <a:miter lim="800000"/>
                          <a:headEnd/>
                          <a:tailEnd/>
                        </a:ln>
                      </wps:spPr>
                      <wps:txbx>
                        <w:txbxContent>
                          <w:p w14:paraId="5B0165C6" w14:textId="77777777" w:rsidR="007B4A60" w:rsidRPr="00E56420" w:rsidRDefault="007B4A60" w:rsidP="007B4A60">
                            <w:r w:rsidRPr="00E56420">
                              <w:rPr>
                                <w:b/>
                                <w:bCs/>
                              </w:rPr>
                              <w:t xml:space="preserve">Anexo </w:t>
                            </w:r>
                            <w:r>
                              <w:rPr>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C97309" id="Cuadro de texto 7" o:spid="_x0000_s1029" type="#_x0000_t202" style="position:absolute;left:0;text-align:left;margin-left:15.4pt;margin-top:-33.7pt;width:66.6pt;height:25.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" stroked="f">
                <v:textbox>
                  <w:txbxContent>
                    <w:p w14:paraId="5B0165C6" w14:textId="77777777" w:rsidR="007B4A60" w:rsidRPr="00E56420" w:rsidRDefault="007B4A60" w:rsidP="007B4A60">
                      <w:r w:rsidRPr="00E56420">
                        <w:rPr>
                          <w:b/>
                          <w:bCs/>
                        </w:rPr>
                        <w:t xml:space="preserve">Anexo </w:t>
                      </w:r>
                      <w:r>
                        <w:rPr>
                          <w:b/>
                          <w:bCs/>
                        </w:rPr>
                        <w:t>D</w:t>
                      </w:r>
                    </w:p>
                  </w:txbxContent>
                </v:textbox>
                <w10:wrap anchorx="margin"/>
              </v:shape>
            </w:pict>
          </mc:Fallback>
        </mc:AlternateContent>
      </w:r>
      <w:r w:rsidRPr="002A3158">
        <w:rPr>
          <w:rFonts w:asciiTheme="majorHAnsi" w:eastAsiaTheme="majorEastAsia" w:hAnsiTheme="majorHAnsi" w:cstheme="majorBidi"/>
          <w:b/>
          <w:bCs/>
          <w:sz w:val="24"/>
          <w:szCs w:val="26"/>
          <w:lang w:bidi="es-ES"/>
        </w:rPr>
        <w:t>AVISO DE PRIVACIDAD</w:t>
      </w:r>
    </w:p>
    <w:p w14:paraId="79223A1A" w14:textId="591F8E61" w:rsidR="007B4A60" w:rsidRPr="002A3158" w:rsidRDefault="007B4A60" w:rsidP="007B4A60">
      <w:pPr>
        <w:autoSpaceDE w:val="0"/>
        <w:autoSpaceDN w:val="0"/>
        <w:adjustRightInd w:val="0"/>
        <w:spacing w:after="0"/>
        <w:jc w:val="both"/>
        <w:rPr>
          <w:sz w:val="17"/>
          <w:szCs w:val="17"/>
        </w:rPr>
      </w:pPr>
      <w:r w:rsidRPr="002A3158">
        <w:rPr>
          <w:sz w:val="17"/>
          <w:szCs w:val="17"/>
        </w:rPr>
        <w:t xml:space="preserve">El presente Aviso de Privacidad (en adelante el “Aviso”) establece los términos y condiciones en virtud de los cuales La Corporación Autónoma Regional del Magdalena – CORPAMAG, identificada con </w:t>
      </w:r>
      <w:proofErr w:type="spellStart"/>
      <w:r w:rsidRPr="002A3158">
        <w:rPr>
          <w:sz w:val="17"/>
          <w:szCs w:val="17"/>
        </w:rPr>
        <w:t>Nit</w:t>
      </w:r>
      <w:proofErr w:type="spellEnd"/>
      <w:r w:rsidR="00D304E1">
        <w:rPr>
          <w:sz w:val="17"/>
          <w:szCs w:val="17"/>
        </w:rPr>
        <w:t>.</w:t>
      </w:r>
      <w:r w:rsidRPr="002A3158">
        <w:rPr>
          <w:sz w:val="17"/>
          <w:szCs w:val="17"/>
        </w:rPr>
        <w:t xml:space="preserve"> 800.099.287-4, ubicada en la dirección Avenida del Libertador No. 32-201 de Santa Marta, Magdalena – Colombia y teléfono (57 5) </w:t>
      </w:r>
      <w:r w:rsidRPr="002A3158">
        <w:rPr>
          <w:i/>
          <w:sz w:val="17"/>
          <w:szCs w:val="17"/>
        </w:rPr>
        <w:t>4213089</w:t>
      </w:r>
      <w:r w:rsidRPr="002A3158">
        <w:rPr>
          <w:sz w:val="17"/>
          <w:szCs w:val="17"/>
        </w:rPr>
        <w:t>, realizará el tratamiento de sus datos personales.</w:t>
      </w:r>
    </w:p>
    <w:p w14:paraId="311BFA59" w14:textId="77777777" w:rsidR="007B4A60" w:rsidRPr="002A3158" w:rsidRDefault="007B4A60" w:rsidP="007B4A60">
      <w:pPr>
        <w:autoSpaceDE w:val="0"/>
        <w:autoSpaceDN w:val="0"/>
        <w:adjustRightInd w:val="0"/>
        <w:spacing w:after="0"/>
        <w:jc w:val="both"/>
        <w:rPr>
          <w:sz w:val="17"/>
          <w:szCs w:val="17"/>
        </w:rPr>
      </w:pPr>
    </w:p>
    <w:p w14:paraId="195FE866" w14:textId="77777777" w:rsidR="007B4A60" w:rsidRPr="002A3158" w:rsidRDefault="007B4A60" w:rsidP="007B4A60">
      <w:pPr>
        <w:autoSpaceDE w:val="0"/>
        <w:autoSpaceDN w:val="0"/>
        <w:adjustRightInd w:val="0"/>
        <w:spacing w:after="0"/>
        <w:jc w:val="both"/>
        <w:rPr>
          <w:rFonts w:asciiTheme="majorHAnsi" w:eastAsiaTheme="majorEastAsia" w:hAnsiTheme="majorHAnsi" w:cstheme="majorBidi"/>
          <w:b/>
          <w:bCs/>
          <w:sz w:val="20"/>
          <w:szCs w:val="17"/>
          <w:lang w:bidi="es-ES"/>
        </w:rPr>
      </w:pPr>
      <w:r w:rsidRPr="002A3158">
        <w:rPr>
          <w:rFonts w:asciiTheme="majorHAnsi" w:eastAsiaTheme="majorEastAsia" w:hAnsiTheme="majorHAnsi" w:cstheme="majorBidi"/>
          <w:b/>
          <w:bCs/>
          <w:sz w:val="20"/>
          <w:szCs w:val="17"/>
          <w:lang w:bidi="es-ES"/>
        </w:rPr>
        <w:t>Tratamiento y finalidades</w:t>
      </w:r>
    </w:p>
    <w:p w14:paraId="0F635026" w14:textId="77777777" w:rsidR="007B4A60" w:rsidRPr="007B4A60" w:rsidRDefault="007B4A60" w:rsidP="007B4A60">
      <w:pPr>
        <w:autoSpaceDE w:val="0"/>
        <w:autoSpaceDN w:val="0"/>
        <w:adjustRightInd w:val="0"/>
        <w:spacing w:after="0"/>
        <w:jc w:val="both"/>
        <w:rPr>
          <w:sz w:val="12"/>
          <w:szCs w:val="12"/>
        </w:rPr>
      </w:pPr>
    </w:p>
    <w:p w14:paraId="70067308" w14:textId="77777777" w:rsidR="007B4A60" w:rsidRPr="002A3158" w:rsidRDefault="007B4A60" w:rsidP="007B4A60">
      <w:pPr>
        <w:autoSpaceDE w:val="0"/>
        <w:autoSpaceDN w:val="0"/>
        <w:adjustRightInd w:val="0"/>
        <w:spacing w:after="0"/>
        <w:jc w:val="both"/>
        <w:rPr>
          <w:sz w:val="17"/>
          <w:szCs w:val="17"/>
        </w:rPr>
      </w:pPr>
      <w:r w:rsidRPr="002A3158">
        <w:rPr>
          <w:sz w:val="17"/>
          <w:szCs w:val="17"/>
        </w:rPr>
        <w:t>La Corporación Autónoma Regional del Magdalena - CORPAMAG como responsable del tratamiento de los datos personales contenidos en las bases de datos y/o archivos que gestiona, previa autorización del titular de los datos personales realizará la recolección, almacenamiento, uso, circulación y administración de los mismos sin permitir en ningún caso el acceso a la información por terceros salvo en casos expresamente previstos en la Ley, ni la violación de derechos de los titulares, con el fin de:</w:t>
      </w:r>
    </w:p>
    <w:p w14:paraId="4277E0B5" w14:textId="77777777" w:rsidR="007B4A60" w:rsidRPr="007B4A60" w:rsidRDefault="007B4A60" w:rsidP="007B4A60">
      <w:pPr>
        <w:autoSpaceDE w:val="0"/>
        <w:autoSpaceDN w:val="0"/>
        <w:adjustRightInd w:val="0"/>
        <w:spacing w:after="0"/>
        <w:jc w:val="both"/>
        <w:rPr>
          <w:sz w:val="12"/>
          <w:szCs w:val="12"/>
        </w:rPr>
      </w:pPr>
    </w:p>
    <w:p w14:paraId="0BF461B0"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 xml:space="preserve">Desarrollar los fines administrativos propios de la entidad. </w:t>
      </w:r>
    </w:p>
    <w:p w14:paraId="39545FED"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Efectuar las gestiones pertinentes para el desarrollo del objeto social de CORPAMAG</w:t>
      </w:r>
    </w:p>
    <w:p w14:paraId="74F0C968"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 xml:space="preserve">Desarrollar los estudios previos y procesos de selección para la contratación oficial de la Corporación destinada a garantizar el funcionamiento de la entidad y la ejecución de proyectos. </w:t>
      </w:r>
    </w:p>
    <w:p w14:paraId="546B9177"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Realizar la selección, contratación y/o vinculación de servidores públicos y contratistas de prestación de servicios de la entidad.</w:t>
      </w:r>
    </w:p>
    <w:p w14:paraId="3DB877A5"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Comunicarse con los ciudadanos y grupos de interés, para hacer encuestas de caracterización y satisfacción de usuarios, en aras de adelantar estrategias de mejoramiento en la prestación del servicio.</w:t>
      </w:r>
    </w:p>
    <w:p w14:paraId="68D2C09E"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Mantener actualizada la historia laboral y registros de nómina de los funcionarios de CORPAMAG</w:t>
      </w:r>
    </w:p>
    <w:p w14:paraId="783458C4"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Formular, ejecutar y evaluar los programas de salud ocupacional y planes de atención a emergencias</w:t>
      </w:r>
    </w:p>
    <w:p w14:paraId="0B3E6293"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Dar tratamientos a los trámites requeridos ante la Corporación.</w:t>
      </w:r>
    </w:p>
    <w:p w14:paraId="73584F2E"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Conservar evidencia de los eventos de entrenamiento y sensibilización realizados, audiencias de adjudicación de contratos, reuniones internas y externas.</w:t>
      </w:r>
    </w:p>
    <w:p w14:paraId="1DE2973E"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 xml:space="preserve">Dar tratamiento y respuesta a las peticiones, quejas, reclamos, denuncias, sugerencias y/o felicitaciones presentados a CORPAMAG. </w:t>
      </w:r>
    </w:p>
    <w:p w14:paraId="18D0DEFF"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Atender requerimientos de información de entes de control tanto internos como externos</w:t>
      </w:r>
    </w:p>
    <w:p w14:paraId="20079C54"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Efectuar la convocatoria y generar evidencia de la realización de sesiones de rendición de cuentas y participación ciudadana.</w:t>
      </w:r>
    </w:p>
    <w:p w14:paraId="5F050520"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Otras actividades que requieran el contacto con los titulares dentro de los fines propios de la educación y gestión ambiental que adelanta CORPAMAG.</w:t>
      </w:r>
    </w:p>
    <w:p w14:paraId="5EA288D2" w14:textId="77777777" w:rsidR="007B4A60" w:rsidRPr="002A3158" w:rsidRDefault="007B4A60" w:rsidP="007B4A60">
      <w:pPr>
        <w:autoSpaceDE w:val="0"/>
        <w:autoSpaceDN w:val="0"/>
        <w:adjustRightInd w:val="0"/>
        <w:spacing w:after="0"/>
        <w:jc w:val="both"/>
        <w:rPr>
          <w:sz w:val="17"/>
          <w:szCs w:val="17"/>
        </w:rPr>
      </w:pPr>
    </w:p>
    <w:p w14:paraId="1C67C538" w14:textId="77777777" w:rsidR="007B4A60" w:rsidRPr="002A3158" w:rsidRDefault="007B4A60" w:rsidP="007B4A60">
      <w:pPr>
        <w:autoSpaceDE w:val="0"/>
        <w:autoSpaceDN w:val="0"/>
        <w:adjustRightInd w:val="0"/>
        <w:spacing w:after="0" w:line="240" w:lineRule="auto"/>
        <w:rPr>
          <w:rFonts w:asciiTheme="majorHAnsi" w:eastAsiaTheme="majorEastAsia" w:hAnsiTheme="majorHAnsi" w:cstheme="majorBidi"/>
          <w:b/>
          <w:bCs/>
          <w:sz w:val="20"/>
          <w:szCs w:val="17"/>
          <w:lang w:bidi="es-ES"/>
        </w:rPr>
      </w:pPr>
      <w:r w:rsidRPr="002A3158">
        <w:rPr>
          <w:rFonts w:asciiTheme="majorHAnsi" w:eastAsiaTheme="majorEastAsia" w:hAnsiTheme="majorHAnsi" w:cstheme="majorBidi"/>
          <w:b/>
          <w:bCs/>
          <w:sz w:val="20"/>
          <w:szCs w:val="17"/>
          <w:lang w:bidi="es-ES"/>
        </w:rPr>
        <w:t xml:space="preserve">Derechos del titular: </w:t>
      </w:r>
    </w:p>
    <w:p w14:paraId="5405C285" w14:textId="77777777" w:rsidR="007B4A60" w:rsidRPr="007B4A60" w:rsidRDefault="007B4A60" w:rsidP="007B4A60">
      <w:pPr>
        <w:autoSpaceDE w:val="0"/>
        <w:autoSpaceDN w:val="0"/>
        <w:adjustRightInd w:val="0"/>
        <w:spacing w:after="0" w:line="240" w:lineRule="auto"/>
        <w:rPr>
          <w:rFonts w:ascii="Arial" w:hAnsi="Arial" w:cs="Arial"/>
          <w:sz w:val="12"/>
          <w:szCs w:val="12"/>
          <w:lang w:val="es-CO"/>
        </w:rPr>
      </w:pPr>
    </w:p>
    <w:p w14:paraId="7C044599"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Los derechos como titular del dato son los previstos en la Constitución y en la Ley 1581 de 2012, especialmente los siguientes1) Acceder de forma gratuita a los datos proporcionados que hayan sido objeto de tratamiento. 2) Conocer, actualizar y rectificar su información frente a datos parciales, inexactos, incompletos, fraccionados, que induzcan a error, o aquellos cuyo tratamiento esté prohibido o no haya sido autorizado. 3) Solicitar prueba de la autorización otorgada, salvo cuando expresamente se exceptúe como requisito para el tratamiento, de conformidad con lo previsto en el artículo 10 de la ley 1581 de 2012. 4) Presentar ante la Superintendencia de Industria y Comercio (SIC) quejas por infracciones a lo dispuesto en la normatividad vigente. 5) Revocar la autorización y/o solicitar la supresión del dato, siempre que no exista un deber legal o contractual que impida eliminarlos. 6) Abstenerse de diligenciar cualquier instrumento de recolección de datos personales que no cumpla con el marco legal de los mismos. 7) Abstenerse de responder las preguntas sobre datos sensibles o sobre datos de las niñas y niños y adolescentes.</w:t>
      </w:r>
    </w:p>
    <w:p w14:paraId="4AEF0441" w14:textId="77777777" w:rsidR="007B4A60" w:rsidRPr="002A3158" w:rsidRDefault="007B4A60" w:rsidP="007B4A60">
      <w:pPr>
        <w:autoSpaceDE w:val="0"/>
        <w:autoSpaceDN w:val="0"/>
        <w:adjustRightInd w:val="0"/>
        <w:spacing w:after="0" w:line="240" w:lineRule="auto"/>
        <w:jc w:val="both"/>
        <w:rPr>
          <w:sz w:val="17"/>
          <w:szCs w:val="17"/>
        </w:rPr>
      </w:pPr>
    </w:p>
    <w:p w14:paraId="4E830D40"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Estos derechos se podrán ejercer a través de los canales o medios dispuestos por CORPAMAG para la atención al público: línea de atención </w:t>
      </w:r>
      <w:r w:rsidRPr="008C473E">
        <w:rPr>
          <w:i/>
          <w:sz w:val="17"/>
          <w:szCs w:val="17"/>
        </w:rPr>
        <w:t>(57 5) 4380200 - 4380300</w:t>
      </w:r>
      <w:r w:rsidRPr="002A3158">
        <w:rPr>
          <w:sz w:val="17"/>
          <w:szCs w:val="17"/>
        </w:rPr>
        <w:t xml:space="preserve">, correo electrónico </w:t>
      </w:r>
      <w:r w:rsidRPr="002A3158">
        <w:rPr>
          <w:i/>
          <w:sz w:val="17"/>
          <w:szCs w:val="17"/>
        </w:rPr>
        <w:t>contactenos</w:t>
      </w:r>
      <w:r w:rsidRPr="002A3158">
        <w:rPr>
          <w:sz w:val="17"/>
          <w:szCs w:val="17"/>
        </w:rPr>
        <w:t>@</w:t>
      </w:r>
      <w:r w:rsidRPr="002A3158">
        <w:rPr>
          <w:i/>
          <w:sz w:val="17"/>
          <w:szCs w:val="17"/>
        </w:rPr>
        <w:t>CORPAMAG</w:t>
      </w:r>
      <w:r w:rsidRPr="002A3158">
        <w:rPr>
          <w:sz w:val="17"/>
          <w:szCs w:val="17"/>
        </w:rPr>
        <w:t xml:space="preserve">.gov.co, oficinas y números telefónicos a nivel departamental en las siguientes sedes: Sierra Nevada de Santa Marta (Fundación), Humedales del Sur (Santa Ana), Valles y Colinas del Ariguaní (Plato) y Ciénaga Grande de Santa Marta (Ciénaga) los cuales podrá consultar en la página web de la Corporación. Por todo lo anterior, otorgo mi consentimiento a La Corporación Autónoma Regional del Magdalena – CORPAMAG para que trate mi información personal de acuerdo con la Política de Protección de Datos Personales dispuesta por la Entidad en la página web www.CORPAMAG.gov.co en la sección Transparencia y Acceso a la Información Pública y de forma física en las sedes de la Corporación. Dicha política se me dio a conocer antes de recolectar mis datos personales. </w:t>
      </w:r>
    </w:p>
    <w:p w14:paraId="14A02FB6" w14:textId="77777777" w:rsidR="007B4A60" w:rsidRPr="002A3158" w:rsidRDefault="007B4A60" w:rsidP="007B4A60">
      <w:pPr>
        <w:autoSpaceDE w:val="0"/>
        <w:autoSpaceDN w:val="0"/>
        <w:adjustRightInd w:val="0"/>
        <w:spacing w:after="0" w:line="240" w:lineRule="auto"/>
        <w:jc w:val="both"/>
        <w:rPr>
          <w:sz w:val="17"/>
          <w:szCs w:val="17"/>
        </w:rPr>
      </w:pPr>
    </w:p>
    <w:p w14:paraId="6F7299BB" w14:textId="70E8B776" w:rsidR="007B4A60" w:rsidRDefault="007B4A60" w:rsidP="007B4A60">
      <w:pPr>
        <w:autoSpaceDE w:val="0"/>
        <w:autoSpaceDN w:val="0"/>
        <w:adjustRightInd w:val="0"/>
        <w:spacing w:after="0" w:line="240" w:lineRule="auto"/>
        <w:jc w:val="both"/>
        <w:rPr>
          <w:rFonts w:asciiTheme="majorHAnsi" w:eastAsiaTheme="majorEastAsia" w:hAnsiTheme="majorHAnsi" w:cstheme="majorBidi"/>
          <w:b/>
          <w:bCs/>
          <w:sz w:val="20"/>
          <w:szCs w:val="17"/>
          <w:lang w:bidi="es-ES"/>
        </w:rPr>
      </w:pPr>
      <w:r w:rsidRPr="002A3158">
        <w:rPr>
          <w:rFonts w:asciiTheme="majorHAnsi" w:eastAsiaTheme="majorEastAsia" w:hAnsiTheme="majorHAnsi" w:cstheme="majorBidi"/>
          <w:b/>
          <w:bCs/>
          <w:sz w:val="20"/>
          <w:szCs w:val="17"/>
          <w:lang w:bidi="es-ES"/>
        </w:rPr>
        <w:t>Mecanismo para acceder a la política de protección de datos personales</w:t>
      </w:r>
    </w:p>
    <w:p w14:paraId="2AD317F0" w14:textId="77777777" w:rsidR="007B4A60" w:rsidRPr="007B4A60" w:rsidRDefault="007B4A60" w:rsidP="007B4A60">
      <w:pPr>
        <w:autoSpaceDE w:val="0"/>
        <w:autoSpaceDN w:val="0"/>
        <w:adjustRightInd w:val="0"/>
        <w:spacing w:after="0" w:line="240" w:lineRule="auto"/>
        <w:jc w:val="both"/>
        <w:rPr>
          <w:rFonts w:asciiTheme="majorHAnsi" w:eastAsiaTheme="majorEastAsia" w:hAnsiTheme="majorHAnsi" w:cstheme="majorBidi"/>
          <w:b/>
          <w:bCs/>
          <w:sz w:val="12"/>
          <w:szCs w:val="12"/>
          <w:lang w:bidi="es-ES"/>
        </w:rPr>
      </w:pPr>
    </w:p>
    <w:p w14:paraId="08F24B6A" w14:textId="0EC92147" w:rsidR="00C62D06" w:rsidRPr="007B4A60" w:rsidRDefault="007B4A60" w:rsidP="007B4A60">
      <w:pPr>
        <w:autoSpaceDE w:val="0"/>
        <w:autoSpaceDN w:val="0"/>
        <w:adjustRightInd w:val="0"/>
        <w:spacing w:after="0" w:line="240" w:lineRule="auto"/>
        <w:jc w:val="both"/>
        <w:rPr>
          <w:sz w:val="17"/>
          <w:szCs w:val="17"/>
        </w:rPr>
      </w:pPr>
      <w:r w:rsidRPr="002A3158">
        <w:rPr>
          <w:sz w:val="17"/>
          <w:szCs w:val="17"/>
        </w:rPr>
        <w:t>El Titular puede acceder a nuestra Política de Tratamiento de Datos, la cual se encuentra dispuesta en forma física en la recepción de las sedes de la Corporación. Además, puede ser consultada de manera electrónica en la página web: www.CORPAMAG.gov.co, sección Transparencia y Acceso a la Información Pública.</w:t>
      </w:r>
    </w:p>
    <w:sectPr w:rsidR="00C62D06" w:rsidRPr="007B4A60" w:rsidSect="007B4A60">
      <w:headerReference w:type="default" r:id="rId19"/>
      <w:footerReference w:type="default" r:id="rId20"/>
      <w:pgSz w:w="12240" w:h="15840" w:code="1"/>
      <w:pgMar w:top="1135" w:right="1080" w:bottom="426" w:left="1080" w:header="284" w:footer="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C5ABC" w14:textId="77777777" w:rsidR="00834D1B" w:rsidRDefault="00834D1B">
      <w:pPr>
        <w:spacing w:after="0" w:line="240" w:lineRule="auto"/>
      </w:pPr>
      <w:r>
        <w:separator/>
      </w:r>
    </w:p>
  </w:endnote>
  <w:endnote w:type="continuationSeparator" w:id="0">
    <w:p w14:paraId="0777215A" w14:textId="77777777" w:rsidR="00834D1B" w:rsidRDefault="0083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0346C" w14:textId="77777777" w:rsidR="00172D10" w:rsidRDefault="00172D10">
    <w:pPr>
      <w:jc w:val="right"/>
    </w:pPr>
  </w:p>
  <w:p w14:paraId="4037E37C" w14:textId="77777777" w:rsidR="00172D10" w:rsidRDefault="001C62C8" w:rsidP="009823B0">
    <w:pPr>
      <w:jc w:val="right"/>
    </w:pPr>
    <w:r>
      <w:rPr>
        <w:lang w:bidi="es-ES"/>
      </w:rPr>
      <w:fldChar w:fldCharType="begin"/>
    </w:r>
    <w:r>
      <w:rPr>
        <w:lang w:bidi="es-ES"/>
      </w:rPr>
      <w:instrText xml:space="preserve"> PAGE   \* MERGEFORMAT </w:instrText>
    </w:r>
    <w:r>
      <w:rPr>
        <w:lang w:bidi="es-ES"/>
      </w:rPr>
      <w:fldChar w:fldCharType="separate"/>
    </w:r>
    <w:r>
      <w:rPr>
        <w:noProof/>
        <w:lang w:bidi="es-ES"/>
      </w:rPr>
      <w:t>2</w:t>
    </w:r>
    <w:r>
      <w:rPr>
        <w:noProof/>
        <w:lang w:bidi="es-ES"/>
      </w:rPr>
      <w:fldChar w:fldCharType="end"/>
    </w:r>
    <w:r>
      <w:rPr>
        <w:lang w:bidi="es-ES"/>
      </w:rPr>
      <w:t xml:space="preserve"> </w:t>
    </w:r>
    <w:r>
      <w:rPr>
        <w:color w:val="526DB0" w:themeColor="accent3"/>
        <w:lang w:bidi="es-ES"/>
      </w:rPr>
      <w:sym w:font="Wingdings 2" w:char="F097"/>
    </w:r>
  </w:p>
  <w:p w14:paraId="3B1ED421" w14:textId="77777777" w:rsidR="00172D10" w:rsidRDefault="00172D1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A7A7A" w:themeColor="accent1"/>
      </w:rPr>
      <w:id w:val="-405526225"/>
      <w:docPartObj>
        <w:docPartGallery w:val="Page Numbers (Bottom of Page)"/>
        <w:docPartUnique/>
      </w:docPartObj>
    </w:sdtPr>
    <w:sdtEndPr>
      <w:rPr>
        <w:noProof/>
      </w:rPr>
    </w:sdtEndPr>
    <w:sdtContent>
      <w:p w14:paraId="6CFC9B04" w14:textId="2D0ED3B0" w:rsidR="005D120C" w:rsidRPr="005D120C" w:rsidRDefault="005D120C">
        <w:pPr>
          <w:pStyle w:val="Piedepgina"/>
          <w:jc w:val="center"/>
          <w:rPr>
            <w:color w:val="7A7A7A" w:themeColor="accent1"/>
          </w:rPr>
        </w:pPr>
        <w:r w:rsidRPr="005D120C">
          <w:rPr>
            <w:color w:val="7A7A7A" w:themeColor="accent1"/>
            <w:lang w:bidi="es-ES"/>
          </w:rPr>
          <w:fldChar w:fldCharType="begin"/>
        </w:r>
        <w:r w:rsidRPr="005D120C">
          <w:rPr>
            <w:color w:val="7A7A7A" w:themeColor="accent1"/>
            <w:lang w:bidi="es-ES"/>
          </w:rPr>
          <w:instrText xml:space="preserve"> PAGE   \* MERGEFORMAT </w:instrText>
        </w:r>
        <w:r w:rsidRPr="005D120C">
          <w:rPr>
            <w:color w:val="7A7A7A" w:themeColor="accent1"/>
            <w:lang w:bidi="es-ES"/>
          </w:rPr>
          <w:fldChar w:fldCharType="separate"/>
        </w:r>
        <w:r w:rsidR="00E04E6D">
          <w:rPr>
            <w:noProof/>
            <w:color w:val="7A7A7A" w:themeColor="accent1"/>
            <w:lang w:bidi="es-ES"/>
          </w:rPr>
          <w:t>0</w:t>
        </w:r>
        <w:r w:rsidRPr="005D120C">
          <w:rPr>
            <w:noProof/>
            <w:color w:val="7A7A7A" w:themeColor="accent1"/>
            <w:lang w:bidi="es-ES"/>
          </w:rPr>
          <w:fldChar w:fldCharType="end"/>
        </w:r>
      </w:p>
    </w:sdtContent>
  </w:sdt>
  <w:p w14:paraId="31D3D0FB" w14:textId="76A9833B" w:rsidR="00172D10" w:rsidRDefault="00172D10" w:rsidP="005D120C"/>
  <w:p w14:paraId="6E8CB68E" w14:textId="77777777" w:rsidR="00285FF6" w:rsidRDefault="00285FF6" w:rsidP="005D120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0A381" w14:textId="0A07F7CE" w:rsidR="007B4A60" w:rsidRPr="005D120C" w:rsidRDefault="007B4A60">
    <w:pPr>
      <w:pStyle w:val="Piedepgina"/>
      <w:jc w:val="center"/>
      <w:rPr>
        <w:color w:val="7A7A7A" w:themeColor="accent1"/>
      </w:rPr>
    </w:pPr>
  </w:p>
  <w:p w14:paraId="482D8326" w14:textId="77777777" w:rsidR="007B4A60" w:rsidRDefault="007B4A60" w:rsidP="005D120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01974" w14:textId="77777777" w:rsidR="00834D1B" w:rsidRDefault="00834D1B">
      <w:pPr>
        <w:spacing w:after="0" w:line="240" w:lineRule="auto"/>
      </w:pPr>
      <w:r>
        <w:separator/>
      </w:r>
    </w:p>
  </w:footnote>
  <w:footnote w:type="continuationSeparator" w:id="0">
    <w:p w14:paraId="2D581D6F" w14:textId="77777777" w:rsidR="00834D1B" w:rsidRDefault="00834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A7A7A" w:themeColor="accent1"/>
      </w:rPr>
      <w:alias w:val="Título"/>
      <w:tag w:val="Título"/>
      <w:id w:val="-1396499233"/>
      <w:dataBinding w:prefixMappings="xmlns:ns0='http://schemas.openxmlformats.org/package/2006/metadata/core-properties' xmlns:ns1='http://purl.org/dc/elements/1.1/'" w:xpath="/ns0:coreProperties[1]/ns1:title[1]" w:storeItemID="{6C3C8BC8-F283-45AE-878A-BAB7291924A1}"/>
      <w:text/>
    </w:sdtPr>
    <w:sdtEndPr/>
    <w:sdtContent>
      <w:p w14:paraId="1BF59C58" w14:textId="16A6D408" w:rsidR="00172D10" w:rsidRDefault="00D714AD">
        <w:pPr>
          <w:spacing w:after="0"/>
          <w:jc w:val="center"/>
          <w:rPr>
            <w:color w:val="C8C8B1" w:themeColor="background2"/>
          </w:rPr>
        </w:pPr>
        <w:r w:rsidRPr="00D714AD">
          <w:rPr>
            <w:color w:val="7A7A7A" w:themeColor="accent1"/>
          </w:rPr>
          <w:t>Política de Tratamiento de Datos Personales</w:t>
        </w:r>
        <w:r>
          <w:rPr>
            <w:color w:val="7A7A7A" w:themeColor="accent1"/>
          </w:rPr>
          <w:t xml:space="preserve"> - C</w:t>
        </w:r>
        <w:r w:rsidR="00C62272">
          <w:rPr>
            <w:color w:val="7A7A7A" w:themeColor="accent1"/>
          </w:rPr>
          <w:t>ORPAMAG</w:t>
        </w:r>
      </w:p>
    </w:sdtContent>
  </w:sdt>
  <w:p w14:paraId="387B9F2E" w14:textId="77777777" w:rsidR="00172D10" w:rsidRPr="00BD63D3" w:rsidRDefault="001C62C8">
    <w:pPr>
      <w:jc w:val="center"/>
      <w:rPr>
        <w:color w:val="00B050"/>
      </w:rPr>
    </w:pPr>
    <w:r w:rsidRPr="00BD63D3">
      <w:rPr>
        <w:color w:val="00B050"/>
        <w:lang w:bidi="es-ES"/>
      </w:rPr>
      <w:sym w:font="Symbol" w:char="F0B7"/>
    </w:r>
    <w:r w:rsidRPr="00BD63D3">
      <w:rPr>
        <w:color w:val="00B050"/>
        <w:lang w:bidi="es-ES"/>
      </w:rPr>
      <w:t xml:space="preserve"> </w:t>
    </w:r>
    <w:r w:rsidRPr="00BD63D3">
      <w:rPr>
        <w:color w:val="00B050"/>
        <w:lang w:bidi="es-ES"/>
      </w:rPr>
      <w:sym w:font="Symbol" w:char="F0B7"/>
    </w:r>
    <w:r w:rsidRPr="00BD63D3">
      <w:rPr>
        <w:color w:val="00B050"/>
        <w:lang w:bidi="es-ES"/>
      </w:rPr>
      <w:t xml:space="preserve"> </w:t>
    </w:r>
    <w:r w:rsidRPr="00BD63D3">
      <w:rPr>
        <w:color w:val="00B050"/>
        <w:lang w:bidi="es-ES"/>
      </w:rPr>
      <w:sym w:font="Symbol" w:char="F0B7"/>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A7A7A" w:themeColor="accent1"/>
      </w:rPr>
      <w:alias w:val="Título"/>
      <w:tag w:val="Título"/>
      <w:id w:val="-1967958329"/>
      <w:dataBinding w:prefixMappings="xmlns:ns0='http://schemas.openxmlformats.org/package/2006/metadata/core-properties' xmlns:ns1='http://purl.org/dc/elements/1.1/'" w:xpath="/ns0:coreProperties[1]/ns1:title[1]" w:storeItemID="{6C3C8BC8-F283-45AE-878A-BAB7291924A1}"/>
      <w:text/>
    </w:sdtPr>
    <w:sdtEndPr/>
    <w:sdtContent>
      <w:p w14:paraId="3A3E70B1" w14:textId="1D7C2927" w:rsidR="007B4A60" w:rsidRDefault="00C62272">
        <w:pPr>
          <w:spacing w:after="0"/>
          <w:jc w:val="center"/>
          <w:rPr>
            <w:color w:val="C8C8B1" w:themeColor="background2"/>
          </w:rPr>
        </w:pPr>
        <w:r>
          <w:rPr>
            <w:color w:val="7A7A7A" w:themeColor="accent1"/>
            <w:lang w:val="es-CO"/>
          </w:rPr>
          <w:t>Política de Tratamiento de Datos Personales - CORPAMAG</w:t>
        </w:r>
      </w:p>
    </w:sdtContent>
  </w:sdt>
  <w:p w14:paraId="0875F804" w14:textId="77777777" w:rsidR="007B4A60" w:rsidRPr="00BD63D3" w:rsidRDefault="007B4A60">
    <w:pPr>
      <w:jc w:val="center"/>
      <w:rPr>
        <w:color w:val="00B050"/>
      </w:rPr>
    </w:pPr>
    <w:r w:rsidRPr="00BD63D3">
      <w:rPr>
        <w:color w:val="00B050"/>
        <w:lang w:bidi="es-ES"/>
      </w:rPr>
      <w:sym w:font="Symbol" w:char="F0B7"/>
    </w:r>
    <w:r w:rsidRPr="00BD63D3">
      <w:rPr>
        <w:color w:val="00B050"/>
        <w:lang w:bidi="es-ES"/>
      </w:rPr>
      <w:t xml:space="preserve"> </w:t>
    </w:r>
    <w:r w:rsidRPr="00BD63D3">
      <w:rPr>
        <w:color w:val="00B050"/>
        <w:lang w:bidi="es-ES"/>
      </w:rPr>
      <w:sym w:font="Symbol" w:char="F0B7"/>
    </w:r>
    <w:r w:rsidRPr="00BD63D3">
      <w:rPr>
        <w:color w:val="00B050"/>
        <w:lang w:bidi="es-ES"/>
      </w:rPr>
      <w:t xml:space="preserve"> </w:t>
    </w:r>
    <w:r w:rsidRPr="00BD63D3">
      <w:rPr>
        <w:color w:val="00B050"/>
        <w:lang w:bidi="es-ES"/>
      </w:rPr>
      <w:sym w:font="Symbol" w:char="F0B7"/>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4F06"/>
    <w:multiLevelType w:val="hybridMultilevel"/>
    <w:tmpl w:val="C00E4B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2E0322"/>
    <w:multiLevelType w:val="hybridMultilevel"/>
    <w:tmpl w:val="B5B45D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DF7E79"/>
    <w:multiLevelType w:val="hybridMultilevel"/>
    <w:tmpl w:val="6B169610"/>
    <w:lvl w:ilvl="0" w:tplc="240A0005">
      <w:start w:val="1"/>
      <w:numFmt w:val="bullet"/>
      <w:lvlText w:val=""/>
      <w:lvlJc w:val="left"/>
      <w:pPr>
        <w:ind w:left="360" w:hanging="360"/>
      </w:pPr>
      <w:rPr>
        <w:rFonts w:ascii="Wingdings" w:hAnsi="Wingding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A482E6A"/>
    <w:multiLevelType w:val="hybridMultilevel"/>
    <w:tmpl w:val="B72A6F36"/>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36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1C2542"/>
    <w:multiLevelType w:val="hybridMultilevel"/>
    <w:tmpl w:val="45B820B0"/>
    <w:lvl w:ilvl="0" w:tplc="240A0005">
      <w:start w:val="1"/>
      <w:numFmt w:val="bullet"/>
      <w:lvlText w:val=""/>
      <w:lvlJc w:val="left"/>
      <w:pPr>
        <w:ind w:left="1080" w:hanging="720"/>
      </w:pPr>
      <w:rPr>
        <w:rFonts w:ascii="Wingdings" w:hAnsi="Wingdings" w:hint="default"/>
      </w:rPr>
    </w:lvl>
    <w:lvl w:ilvl="1" w:tplc="69ECE3A6">
      <w:numFmt w:val="bullet"/>
      <w:lvlText w:val="•"/>
      <w:lvlJc w:val="left"/>
      <w:pPr>
        <w:ind w:left="1440" w:hanging="360"/>
      </w:pPr>
      <w:rPr>
        <w:rFonts w:ascii="Century Gothic" w:eastAsiaTheme="minorEastAsia" w:hAnsi="Century Gothic"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662451"/>
    <w:multiLevelType w:val="hybridMultilevel"/>
    <w:tmpl w:val="E51289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443B79"/>
    <w:multiLevelType w:val="hybridMultilevel"/>
    <w:tmpl w:val="9746D1E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5617EE"/>
    <w:multiLevelType w:val="hybridMultilevel"/>
    <w:tmpl w:val="8340D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BA14B86"/>
    <w:multiLevelType w:val="hybridMultilevel"/>
    <w:tmpl w:val="7D6C2126"/>
    <w:lvl w:ilvl="0" w:tplc="240A000F">
      <w:start w:val="1"/>
      <w:numFmt w:val="decimal"/>
      <w:lvlText w:val="%1."/>
      <w:lvlJc w:val="left"/>
      <w:pPr>
        <w:ind w:left="720" w:hanging="360"/>
      </w:pPr>
      <w:rPr>
        <w:rFonts w:hint="default"/>
      </w:rPr>
    </w:lvl>
    <w:lvl w:ilvl="1" w:tplc="30B278B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8C5686B"/>
    <w:multiLevelType w:val="hybridMultilevel"/>
    <w:tmpl w:val="EC02BE5A"/>
    <w:lvl w:ilvl="0" w:tplc="240A000F">
      <w:start w:val="1"/>
      <w:numFmt w:val="decimal"/>
      <w:lvlText w:val="%1."/>
      <w:lvlJc w:val="left"/>
      <w:pPr>
        <w:ind w:left="720" w:hanging="360"/>
      </w:pPr>
      <w:rPr>
        <w:rFonts w:hint="default"/>
      </w:rPr>
    </w:lvl>
    <w:lvl w:ilvl="1" w:tplc="30B278B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14E61EA"/>
    <w:multiLevelType w:val="hybridMultilevel"/>
    <w:tmpl w:val="2056001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1" w15:restartNumberingAfterBreak="0">
    <w:nsid w:val="54B43AA8"/>
    <w:multiLevelType w:val="hybridMultilevel"/>
    <w:tmpl w:val="DC94D31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4D0700B"/>
    <w:multiLevelType w:val="hybridMultilevel"/>
    <w:tmpl w:val="48009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310D40"/>
    <w:multiLevelType w:val="hybridMultilevel"/>
    <w:tmpl w:val="F3E2DD8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3777BDD"/>
    <w:multiLevelType w:val="hybridMultilevel"/>
    <w:tmpl w:val="1F7AF47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6137E55"/>
    <w:multiLevelType w:val="hybridMultilevel"/>
    <w:tmpl w:val="A558A82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9840EAD"/>
    <w:multiLevelType w:val="hybridMultilevel"/>
    <w:tmpl w:val="D4D800AA"/>
    <w:lvl w:ilvl="0" w:tplc="2716B9F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BD8729F"/>
    <w:multiLevelType w:val="hybridMultilevel"/>
    <w:tmpl w:val="10A03C3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C0944C1"/>
    <w:multiLevelType w:val="hybridMultilevel"/>
    <w:tmpl w:val="277AD8DE"/>
    <w:lvl w:ilvl="0" w:tplc="240A000F">
      <w:start w:val="1"/>
      <w:numFmt w:val="decimal"/>
      <w:lvlText w:val="%1."/>
      <w:lvlJc w:val="left"/>
      <w:pPr>
        <w:ind w:left="720" w:hanging="360"/>
      </w:pPr>
      <w:rPr>
        <w:rFonts w:hint="default"/>
      </w:rPr>
    </w:lvl>
    <w:lvl w:ilvl="1" w:tplc="30B278B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E5846FE"/>
    <w:multiLevelType w:val="hybridMultilevel"/>
    <w:tmpl w:val="A28AEF9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6"/>
  </w:num>
  <w:num w:numId="4">
    <w:abstractNumId w:val="12"/>
  </w:num>
  <w:num w:numId="5">
    <w:abstractNumId w:val="5"/>
  </w:num>
  <w:num w:numId="6">
    <w:abstractNumId w:val="1"/>
  </w:num>
  <w:num w:numId="7">
    <w:abstractNumId w:val="15"/>
  </w:num>
  <w:num w:numId="8">
    <w:abstractNumId w:val="8"/>
  </w:num>
  <w:num w:numId="9">
    <w:abstractNumId w:val="16"/>
  </w:num>
  <w:num w:numId="10">
    <w:abstractNumId w:val="4"/>
  </w:num>
  <w:num w:numId="11">
    <w:abstractNumId w:val="17"/>
  </w:num>
  <w:num w:numId="12">
    <w:abstractNumId w:val="3"/>
  </w:num>
  <w:num w:numId="13">
    <w:abstractNumId w:val="11"/>
  </w:num>
  <w:num w:numId="14">
    <w:abstractNumId w:val="2"/>
  </w:num>
  <w:num w:numId="15">
    <w:abstractNumId w:val="0"/>
  </w:num>
  <w:num w:numId="16">
    <w:abstractNumId w:val="7"/>
  </w:num>
  <w:num w:numId="17">
    <w:abstractNumId w:val="13"/>
  </w:num>
  <w:num w:numId="18">
    <w:abstractNumId w:val="9"/>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60F"/>
    <w:rsid w:val="00015BCD"/>
    <w:rsid w:val="000242C1"/>
    <w:rsid w:val="0004370D"/>
    <w:rsid w:val="000439F3"/>
    <w:rsid w:val="00056BFA"/>
    <w:rsid w:val="000C2623"/>
    <w:rsid w:val="000C2DD0"/>
    <w:rsid w:val="000C6E0E"/>
    <w:rsid w:val="001010AB"/>
    <w:rsid w:val="00116A11"/>
    <w:rsid w:val="00172D10"/>
    <w:rsid w:val="001A2155"/>
    <w:rsid w:val="001C62C8"/>
    <w:rsid w:val="001E5366"/>
    <w:rsid w:val="001F207E"/>
    <w:rsid w:val="00213330"/>
    <w:rsid w:val="00221CAF"/>
    <w:rsid w:val="00236A04"/>
    <w:rsid w:val="0023705B"/>
    <w:rsid w:val="002453FF"/>
    <w:rsid w:val="00245E91"/>
    <w:rsid w:val="00250B83"/>
    <w:rsid w:val="00252955"/>
    <w:rsid w:val="00260E5B"/>
    <w:rsid w:val="0027110D"/>
    <w:rsid w:val="00285FF6"/>
    <w:rsid w:val="002A2E02"/>
    <w:rsid w:val="002D2801"/>
    <w:rsid w:val="002D3671"/>
    <w:rsid w:val="002F41D9"/>
    <w:rsid w:val="003348CB"/>
    <w:rsid w:val="00347458"/>
    <w:rsid w:val="0035630F"/>
    <w:rsid w:val="00366773"/>
    <w:rsid w:val="00374C02"/>
    <w:rsid w:val="00380877"/>
    <w:rsid w:val="003A6780"/>
    <w:rsid w:val="003C0933"/>
    <w:rsid w:val="003C5C7C"/>
    <w:rsid w:val="003D7E10"/>
    <w:rsid w:val="003E01E7"/>
    <w:rsid w:val="003F17C8"/>
    <w:rsid w:val="00404D8B"/>
    <w:rsid w:val="00426F60"/>
    <w:rsid w:val="00484A7C"/>
    <w:rsid w:val="004A7E44"/>
    <w:rsid w:val="004C00B8"/>
    <w:rsid w:val="004C4783"/>
    <w:rsid w:val="004F53E9"/>
    <w:rsid w:val="00520F8F"/>
    <w:rsid w:val="0054375B"/>
    <w:rsid w:val="00550526"/>
    <w:rsid w:val="00554121"/>
    <w:rsid w:val="00557D61"/>
    <w:rsid w:val="00570BAE"/>
    <w:rsid w:val="00572521"/>
    <w:rsid w:val="00574037"/>
    <w:rsid w:val="005836B5"/>
    <w:rsid w:val="005A4794"/>
    <w:rsid w:val="005C29E7"/>
    <w:rsid w:val="005D120C"/>
    <w:rsid w:val="00607521"/>
    <w:rsid w:val="00614B0C"/>
    <w:rsid w:val="00616153"/>
    <w:rsid w:val="00623A3B"/>
    <w:rsid w:val="006625F6"/>
    <w:rsid w:val="00663C32"/>
    <w:rsid w:val="006663E1"/>
    <w:rsid w:val="00686A85"/>
    <w:rsid w:val="006A2753"/>
    <w:rsid w:val="006A3ADB"/>
    <w:rsid w:val="006B2BCB"/>
    <w:rsid w:val="006C3741"/>
    <w:rsid w:val="006D2AC1"/>
    <w:rsid w:val="006E23B8"/>
    <w:rsid w:val="006F3862"/>
    <w:rsid w:val="006F7A9D"/>
    <w:rsid w:val="00700976"/>
    <w:rsid w:val="00715D10"/>
    <w:rsid w:val="00732598"/>
    <w:rsid w:val="0074230B"/>
    <w:rsid w:val="0075374A"/>
    <w:rsid w:val="00794D9F"/>
    <w:rsid w:val="007B4A60"/>
    <w:rsid w:val="007C02B8"/>
    <w:rsid w:val="007E1182"/>
    <w:rsid w:val="007E448B"/>
    <w:rsid w:val="007E71CB"/>
    <w:rsid w:val="00802074"/>
    <w:rsid w:val="008111ED"/>
    <w:rsid w:val="00834D1B"/>
    <w:rsid w:val="008418FB"/>
    <w:rsid w:val="00845F83"/>
    <w:rsid w:val="00847209"/>
    <w:rsid w:val="00852A8E"/>
    <w:rsid w:val="00873D5E"/>
    <w:rsid w:val="00894B75"/>
    <w:rsid w:val="0089656E"/>
    <w:rsid w:val="008A25CD"/>
    <w:rsid w:val="008E26A8"/>
    <w:rsid w:val="008E716F"/>
    <w:rsid w:val="00901939"/>
    <w:rsid w:val="0091454A"/>
    <w:rsid w:val="0093677B"/>
    <w:rsid w:val="009426DB"/>
    <w:rsid w:val="00947FDD"/>
    <w:rsid w:val="00952487"/>
    <w:rsid w:val="0096164A"/>
    <w:rsid w:val="0098185D"/>
    <w:rsid w:val="009823B0"/>
    <w:rsid w:val="009909F1"/>
    <w:rsid w:val="009A39F3"/>
    <w:rsid w:val="009B28A0"/>
    <w:rsid w:val="009F1DFA"/>
    <w:rsid w:val="00A00607"/>
    <w:rsid w:val="00A108EE"/>
    <w:rsid w:val="00A272E4"/>
    <w:rsid w:val="00A33436"/>
    <w:rsid w:val="00A3535E"/>
    <w:rsid w:val="00A43BCD"/>
    <w:rsid w:val="00A66C16"/>
    <w:rsid w:val="00A73D86"/>
    <w:rsid w:val="00A74F99"/>
    <w:rsid w:val="00A9372E"/>
    <w:rsid w:val="00AA0A3C"/>
    <w:rsid w:val="00AA1B66"/>
    <w:rsid w:val="00AC2F7B"/>
    <w:rsid w:val="00B34CBC"/>
    <w:rsid w:val="00B36B1C"/>
    <w:rsid w:val="00B4068F"/>
    <w:rsid w:val="00B45297"/>
    <w:rsid w:val="00B50C4B"/>
    <w:rsid w:val="00B662D1"/>
    <w:rsid w:val="00B762DE"/>
    <w:rsid w:val="00B76B9C"/>
    <w:rsid w:val="00B8035D"/>
    <w:rsid w:val="00B875C1"/>
    <w:rsid w:val="00B903A7"/>
    <w:rsid w:val="00B9609D"/>
    <w:rsid w:val="00BB2F23"/>
    <w:rsid w:val="00BB3C8C"/>
    <w:rsid w:val="00BC36F0"/>
    <w:rsid w:val="00BD63D3"/>
    <w:rsid w:val="00BE3912"/>
    <w:rsid w:val="00C05D61"/>
    <w:rsid w:val="00C347FB"/>
    <w:rsid w:val="00C3617C"/>
    <w:rsid w:val="00C37285"/>
    <w:rsid w:val="00C37EEF"/>
    <w:rsid w:val="00C62272"/>
    <w:rsid w:val="00C62D06"/>
    <w:rsid w:val="00C871C1"/>
    <w:rsid w:val="00D0075B"/>
    <w:rsid w:val="00D20446"/>
    <w:rsid w:val="00D304E1"/>
    <w:rsid w:val="00D45D02"/>
    <w:rsid w:val="00D46F59"/>
    <w:rsid w:val="00D5146F"/>
    <w:rsid w:val="00D6560F"/>
    <w:rsid w:val="00D714AD"/>
    <w:rsid w:val="00D826D0"/>
    <w:rsid w:val="00DA36E8"/>
    <w:rsid w:val="00DA7C53"/>
    <w:rsid w:val="00DC2204"/>
    <w:rsid w:val="00DD49E1"/>
    <w:rsid w:val="00DD6F79"/>
    <w:rsid w:val="00DD7840"/>
    <w:rsid w:val="00DE560B"/>
    <w:rsid w:val="00E04E6D"/>
    <w:rsid w:val="00E10F07"/>
    <w:rsid w:val="00E238E4"/>
    <w:rsid w:val="00E3109E"/>
    <w:rsid w:val="00E362BB"/>
    <w:rsid w:val="00E36804"/>
    <w:rsid w:val="00E405F2"/>
    <w:rsid w:val="00E437CC"/>
    <w:rsid w:val="00E454FE"/>
    <w:rsid w:val="00E46595"/>
    <w:rsid w:val="00E5084C"/>
    <w:rsid w:val="00E674FE"/>
    <w:rsid w:val="00EA0E45"/>
    <w:rsid w:val="00EC241C"/>
    <w:rsid w:val="00EF1E96"/>
    <w:rsid w:val="00F0417C"/>
    <w:rsid w:val="00F0444D"/>
    <w:rsid w:val="00F05571"/>
    <w:rsid w:val="00F1505B"/>
    <w:rsid w:val="00F165F7"/>
    <w:rsid w:val="00F52AAF"/>
    <w:rsid w:val="00FA20BE"/>
    <w:rsid w:val="00FC119C"/>
    <w:rsid w:val="00FD2FA9"/>
    <w:rsid w:val="00FE146F"/>
    <w:rsid w:val="00FE7AF9"/>
    <w:rsid w:val="00FF3149"/>
    <w:rsid w:val="00FF77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34F75"/>
  <w15:docId w15:val="{91B3972B-2AF3-42D4-A094-20343AFF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35E"/>
  </w:style>
  <w:style w:type="paragraph" w:styleId="Ttulo1">
    <w:name w:val="heading 1"/>
    <w:basedOn w:val="Normal"/>
    <w:next w:val="Normal"/>
    <w:link w:val="Ttulo1Car"/>
    <w:uiPriority w:val="9"/>
    <w:qFormat/>
    <w:rsid w:val="00056BFA"/>
    <w:pPr>
      <w:keepNext/>
      <w:keepLines/>
      <w:shd w:val="clear" w:color="auto" w:fill="7A7A7A" w:themeFill="accent1"/>
      <w:spacing w:before="360" w:after="0" w:line="228" w:lineRule="auto"/>
      <w:outlineLvl w:val="0"/>
    </w:pPr>
    <w:rPr>
      <w:rFonts w:asciiTheme="majorHAnsi" w:eastAsiaTheme="majorEastAsia" w:hAnsiTheme="majorHAnsi" w:cstheme="majorBidi"/>
      <w:bCs/>
      <w:color w:val="FFFFFF" w:themeColor="background1"/>
      <w:sz w:val="24"/>
      <w:szCs w:val="32"/>
    </w:rPr>
  </w:style>
  <w:style w:type="paragraph" w:styleId="Ttulo2">
    <w:name w:val="heading 2"/>
    <w:basedOn w:val="Normal"/>
    <w:next w:val="Normal"/>
    <w:link w:val="Ttulo2Car"/>
    <w:uiPriority w:val="9"/>
    <w:unhideWhenUsed/>
    <w:qFormat/>
    <w:rsid w:val="00B76B9C"/>
    <w:pPr>
      <w:keepNext/>
      <w:keepLines/>
      <w:spacing w:before="120" w:after="0" w:line="240" w:lineRule="auto"/>
      <w:outlineLvl w:val="1"/>
    </w:pPr>
    <w:rPr>
      <w:rFonts w:asciiTheme="majorHAnsi" w:eastAsiaTheme="majorEastAsia" w:hAnsiTheme="majorHAnsi" w:cstheme="majorBidi"/>
      <w:b/>
      <w:bCs/>
      <w:color w:val="7A7A7A" w:themeColor="accent1"/>
      <w:sz w:val="28"/>
      <w:szCs w:val="26"/>
    </w:rPr>
  </w:style>
  <w:style w:type="paragraph" w:styleId="Ttulo3">
    <w:name w:val="heading 3"/>
    <w:basedOn w:val="Normal"/>
    <w:next w:val="Normal"/>
    <w:link w:val="Ttulo3Car"/>
    <w:uiPriority w:val="9"/>
    <w:unhideWhenUsed/>
    <w:qFormat/>
    <w:pPr>
      <w:keepNext/>
      <w:keepLines/>
      <w:spacing w:before="20" w:after="0" w:line="240" w:lineRule="auto"/>
      <w:outlineLvl w:val="2"/>
    </w:pPr>
    <w:rPr>
      <w:rFonts w:asciiTheme="majorHAnsi" w:eastAsiaTheme="majorEastAsia" w:hAnsiTheme="majorHAnsi" w:cstheme="majorBidi"/>
      <w:bCs/>
      <w:i/>
      <w:color w:val="D1282E" w:themeColor="text2"/>
      <w:sz w:val="23"/>
    </w:rPr>
  </w:style>
  <w:style w:type="paragraph" w:styleId="Ttulo4">
    <w:name w:val="heading 4"/>
    <w:basedOn w:val="Normal"/>
    <w:next w:val="Normal"/>
    <w:link w:val="Ttulo4C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D1282E" w:themeColor="text2"/>
      <w:sz w:val="23"/>
    </w:rPr>
  </w:style>
  <w:style w:type="paragraph" w:styleId="Ttulo5">
    <w:name w:val="heading 5"/>
    <w:basedOn w:val="Normal"/>
    <w:next w:val="Normal"/>
    <w:link w:val="Ttulo5C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Ttulo7">
    <w:name w:val="heading 7"/>
    <w:basedOn w:val="Normal"/>
    <w:next w:val="Normal"/>
    <w:link w:val="Ttulo7C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Ttulo8">
    <w:name w:val="heading 8"/>
    <w:basedOn w:val="Normal"/>
    <w:next w:val="Normal"/>
    <w:link w:val="Ttulo8C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6BFA"/>
    <w:rPr>
      <w:rFonts w:asciiTheme="majorHAnsi" w:eastAsiaTheme="majorEastAsia" w:hAnsiTheme="majorHAnsi" w:cstheme="majorBidi"/>
      <w:bCs/>
      <w:color w:val="FFFFFF" w:themeColor="background1"/>
      <w:sz w:val="24"/>
      <w:szCs w:val="32"/>
      <w:shd w:val="clear" w:color="auto" w:fill="7A7A7A" w:themeFill="accent1"/>
    </w:rPr>
  </w:style>
  <w:style w:type="character" w:customStyle="1" w:styleId="Ttulo2Car">
    <w:name w:val="Título 2 Car"/>
    <w:basedOn w:val="Fuentedeprrafopredeter"/>
    <w:link w:val="Ttulo2"/>
    <w:uiPriority w:val="9"/>
    <w:rsid w:val="00B76B9C"/>
    <w:rPr>
      <w:rFonts w:asciiTheme="majorHAnsi" w:eastAsiaTheme="majorEastAsia" w:hAnsiTheme="majorHAnsi" w:cstheme="majorBidi"/>
      <w:b/>
      <w:bCs/>
      <w:color w:val="7A7A7A" w:themeColor="accent1"/>
      <w:sz w:val="28"/>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Cs/>
      <w:i/>
      <w:color w:val="auto"/>
      <w:sz w:val="23"/>
    </w:rPr>
  </w:style>
  <w:style w:type="paragraph" w:styleId="Ttulo">
    <w:name w:val="Title"/>
    <w:basedOn w:val="Normal"/>
    <w:next w:val="Normal"/>
    <w:link w:val="TtuloCar"/>
    <w:uiPriority w:val="10"/>
    <w:qFormat/>
    <w:rsid w:val="008A25CD"/>
    <w:pPr>
      <w:spacing w:after="300" w:line="240" w:lineRule="auto"/>
      <w:contextualSpacing/>
    </w:pPr>
    <w:rPr>
      <w:rFonts w:asciiTheme="majorHAnsi" w:eastAsiaTheme="majorEastAsia" w:hAnsiTheme="majorHAnsi" w:cstheme="majorBidi"/>
      <w:b/>
      <w:color w:val="D1282E" w:themeColor="text2"/>
      <w:spacing w:val="5"/>
      <w:kern w:val="28"/>
      <w:sz w:val="44"/>
      <w:szCs w:val="56"/>
      <w14:ligatures w14:val="standardContextual"/>
      <w14:cntxtAlts/>
    </w:rPr>
  </w:style>
  <w:style w:type="character" w:customStyle="1" w:styleId="TtuloCar">
    <w:name w:val="Título Car"/>
    <w:basedOn w:val="Fuentedeprrafopredeter"/>
    <w:link w:val="Ttulo"/>
    <w:uiPriority w:val="10"/>
    <w:rsid w:val="008A25CD"/>
    <w:rPr>
      <w:rFonts w:asciiTheme="majorHAnsi" w:eastAsiaTheme="majorEastAsia" w:hAnsiTheme="majorHAnsi" w:cstheme="majorBidi"/>
      <w:b/>
      <w:color w:val="D1282E" w:themeColor="text2"/>
      <w:spacing w:val="5"/>
      <w:kern w:val="28"/>
      <w:sz w:val="44"/>
      <w:szCs w:val="56"/>
      <w14:ligatures w14:val="standardContextual"/>
      <w14:cntxtAlts/>
    </w:rPr>
  </w:style>
  <w:style w:type="paragraph" w:styleId="Subttulo">
    <w:name w:val="Subtitle"/>
    <w:basedOn w:val="Normal"/>
    <w:next w:val="Normal"/>
    <w:link w:val="SubttuloCar"/>
    <w:uiPriority w:val="11"/>
    <w:qFormat/>
    <w:rsid w:val="00B76B9C"/>
    <w:pPr>
      <w:numPr>
        <w:ilvl w:val="1"/>
      </w:numPr>
    </w:pPr>
    <w:rPr>
      <w:rFonts w:eastAsiaTheme="majorEastAsia" w:cstheme="majorBidi"/>
      <w:b/>
      <w:iCs/>
      <w:color w:val="526DB0" w:themeColor="accent3"/>
      <w:spacing w:val="15"/>
      <w:sz w:val="28"/>
      <w:szCs w:val="24"/>
    </w:rPr>
  </w:style>
  <w:style w:type="character" w:customStyle="1" w:styleId="SubttuloCar">
    <w:name w:val="Subtítulo Car"/>
    <w:basedOn w:val="Fuentedeprrafopredeter"/>
    <w:link w:val="Subttulo"/>
    <w:uiPriority w:val="11"/>
    <w:rsid w:val="00B76B9C"/>
    <w:rPr>
      <w:rFonts w:eastAsiaTheme="majorEastAsia" w:cstheme="majorBidi"/>
      <w:b/>
      <w:iCs/>
      <w:color w:val="526DB0" w:themeColor="accent3"/>
      <w:spacing w:val="15"/>
      <w:sz w:val="28"/>
      <w:szCs w:val="24"/>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eastAsiaTheme="minorEastAsia"/>
    </w:rPr>
  </w:style>
  <w:style w:type="paragraph" w:styleId="Sinespaciado">
    <w:name w:val="No Spacing"/>
    <w:link w:val="SinespaciadoCar"/>
    <w:uiPriority w:val="1"/>
    <w:qFormat/>
    <w:pPr>
      <w:spacing w:after="0" w:line="240" w:lineRule="auto"/>
    </w:pPr>
  </w:style>
  <w:style w:type="character" w:customStyle="1" w:styleId="SinespaciadoCar">
    <w:name w:val="Sin espaciado Car"/>
    <w:basedOn w:val="Fuentedeprrafopredeter"/>
    <w:link w:val="Sinespaciado"/>
    <w:uiPriority w:val="1"/>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inorEastAsi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Cs/>
      <w:i/>
      <w:iCs/>
      <w:color w:val="auto"/>
      <w:sz w:val="23"/>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000000"/>
      <w:sz w:val="21"/>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000000"/>
      <w:sz w:val="21"/>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pPr>
      <w:spacing w:line="240" w:lineRule="auto"/>
    </w:pPr>
    <w:rPr>
      <w:b/>
      <w:bCs/>
      <w:color w:val="D1282E" w:themeColor="text2"/>
      <w:sz w:val="18"/>
      <w:szCs w:val="18"/>
    </w:rPr>
  </w:style>
  <w:style w:type="character" w:styleId="Textoennegrita">
    <w:name w:val="Strong"/>
    <w:basedOn w:val="Fuentedeprrafopredeter"/>
    <w:uiPriority w:val="22"/>
    <w:qFormat/>
    <w:rPr>
      <w:b/>
      <w:bCs/>
    </w:rPr>
  </w:style>
  <w:style w:type="character" w:styleId="nfasis">
    <w:name w:val="Emphasis"/>
    <w:basedOn w:val="Fuentedeprrafopredeter"/>
    <w:uiPriority w:val="20"/>
    <w:qFormat/>
    <w:rPr>
      <w:i/>
      <w:iCs/>
      <w:color w:val="auto"/>
    </w:rPr>
  </w:style>
  <w:style w:type="paragraph" w:styleId="Prrafodelista">
    <w:name w:val="List Paragraph"/>
    <w:basedOn w:val="Normal"/>
    <w:uiPriority w:val="34"/>
    <w:qFormat/>
    <w:pPr>
      <w:spacing w:after="160" w:line="240" w:lineRule="auto"/>
      <w:ind w:left="1008" w:hanging="288"/>
      <w:contextualSpacing/>
    </w:pPr>
    <w:rPr>
      <w:rFonts w:eastAsiaTheme="minorHAnsi"/>
      <w:sz w:val="21"/>
    </w:rPr>
  </w:style>
  <w:style w:type="paragraph" w:styleId="Cita">
    <w:name w:val="Quote"/>
    <w:basedOn w:val="Normal"/>
    <w:next w:val="Normal"/>
    <w:link w:val="CitaCar"/>
    <w:uiPriority w:val="29"/>
    <w:qFormat/>
    <w:pPr>
      <w:spacing w:before="160" w:after="160" w:line="300" w:lineRule="auto"/>
      <w:ind w:left="144" w:right="144"/>
      <w:jc w:val="center"/>
    </w:pPr>
    <w:rPr>
      <w:rFonts w:asciiTheme="majorHAnsi" w:hAnsiTheme="majorHAnsi"/>
      <w:i/>
      <w:iCs/>
      <w:color w:val="7A7A7A" w:themeColor="accent1"/>
      <w:sz w:val="24"/>
      <w:lang w:bidi="hi-IN"/>
    </w:rPr>
  </w:style>
  <w:style w:type="character" w:customStyle="1" w:styleId="CitaCar">
    <w:name w:val="Cita Car"/>
    <w:basedOn w:val="Fuentedeprrafopredeter"/>
    <w:link w:val="Cita"/>
    <w:uiPriority w:val="29"/>
    <w:rPr>
      <w:rFonts w:asciiTheme="majorHAnsi" w:hAnsiTheme="majorHAnsi"/>
      <w:i/>
      <w:iCs/>
      <w:color w:val="auto"/>
      <w:sz w:val="24"/>
      <w:lang w:bidi="hi-IN"/>
    </w:rPr>
  </w:style>
  <w:style w:type="paragraph" w:styleId="Citadestacada">
    <w:name w:val="Intense Quote"/>
    <w:basedOn w:val="Normal"/>
    <w:next w:val="Normal"/>
    <w:link w:val="CitadestacadaCar"/>
    <w:uiPriority w:val="30"/>
    <w:qFormat/>
    <w:pPr>
      <w:pBdr>
        <w:top w:val="single" w:sz="36" w:space="8" w:color="7A7A7A" w:themeColor="accent1"/>
        <w:left w:val="single" w:sz="36" w:space="8" w:color="7A7A7A" w:themeColor="accent1"/>
        <w:bottom w:val="single" w:sz="36" w:space="8" w:color="7A7A7A" w:themeColor="accent1"/>
        <w:right w:val="single" w:sz="36" w:space="8" w:color="7A7A7A" w:themeColor="accent1"/>
      </w:pBdr>
      <w:shd w:val="clear" w:color="auto" w:fill="7A7A7A"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CitadestacadaCar">
    <w:name w:val="Cita destacada Car"/>
    <w:basedOn w:val="Fuentedeprrafopredeter"/>
    <w:link w:val="Citadestacada"/>
    <w:uiPriority w:val="30"/>
    <w:rPr>
      <w:rFonts w:asciiTheme="majorHAnsi" w:eastAsiaTheme="majorEastAsia" w:hAnsiTheme="majorHAnsi"/>
      <w:bCs/>
      <w:i/>
      <w:iCs/>
      <w:color w:val="000000"/>
      <w:sz w:val="24"/>
      <w:shd w:val="clear" w:color="auto" w:fill="7A7A7A" w:themeFill="accent1"/>
      <w:lang w:bidi="hi-IN"/>
      <w14:ligatures w14:val="standardContextual"/>
      <w14:cntxtAlts/>
    </w:rPr>
  </w:style>
  <w:style w:type="character" w:styleId="nfasissutil">
    <w:name w:val="Subtle Emphasis"/>
    <w:basedOn w:val="Fuentedeprrafopredeter"/>
    <w:uiPriority w:val="19"/>
    <w:qFormat/>
    <w:rPr>
      <w:i/>
      <w:iCs/>
      <w:color w:val="auto"/>
    </w:rPr>
  </w:style>
  <w:style w:type="character" w:styleId="nfasisintenso">
    <w:name w:val="Intense Emphasis"/>
    <w:basedOn w:val="Fuentedeprrafopredeter"/>
    <w:uiPriority w:val="21"/>
    <w:qFormat/>
    <w:rPr>
      <w:b/>
      <w:bCs/>
      <w:i/>
      <w:iCs/>
      <w:caps w:val="0"/>
      <w:smallCaps w:val="0"/>
      <w:color w:val="auto"/>
    </w:rPr>
  </w:style>
  <w:style w:type="character" w:styleId="Referenciasutil">
    <w:name w:val="Subtle Reference"/>
    <w:basedOn w:val="Fuentedeprrafopredeter"/>
    <w:uiPriority w:val="31"/>
    <w:qFormat/>
    <w:rPr>
      <w:smallCaps/>
      <w:color w:val="auto"/>
      <w:u w:val="single"/>
    </w:rPr>
  </w:style>
  <w:style w:type="character" w:styleId="Referenciaintensa">
    <w:name w:val="Intense Reference"/>
    <w:basedOn w:val="Fuentedeprrafopredeter"/>
    <w:uiPriority w:val="32"/>
    <w:qFormat/>
    <w:rPr>
      <w:b/>
      <w:bCs/>
      <w:caps w:val="0"/>
      <w:smallCaps w:val="0"/>
      <w:color w:val="auto"/>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unhideWhenUsed/>
    <w:qFormat/>
    <w:pPr>
      <w:spacing w:before="480" w:line="276" w:lineRule="auto"/>
      <w:outlineLvl w:val="9"/>
    </w:pPr>
    <w:rPr>
      <w:b/>
      <w:i/>
      <w:szCs w:val="28"/>
    </w:rPr>
  </w:style>
  <w:style w:type="character" w:styleId="Textodelmarcadordeposicin">
    <w:name w:val="Placeholder Text"/>
    <w:basedOn w:val="Fuentedeprrafopredeter"/>
    <w:uiPriority w:val="99"/>
    <w:semiHidden/>
    <w:rPr>
      <w:color w:val="808080"/>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table" w:styleId="Tablaconcuadrcula">
    <w:name w:val="Table Grid"/>
    <w:basedOn w:val="Tabla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tilo1">
    <w:name w:val="Estilo 1"/>
    <w:basedOn w:val="Ttulo"/>
    <w:link w:val="Carcterdeestilo1"/>
    <w:qFormat/>
    <w:rsid w:val="002A2E02"/>
    <w:pPr>
      <w:framePr w:hSpace="187" w:wrap="around" w:vAnchor="page" w:hAnchor="margin" w:xAlign="center" w:y="4942"/>
      <w:jc w:val="center"/>
    </w:pPr>
    <w:rPr>
      <w:b w:val="0"/>
    </w:rPr>
  </w:style>
  <w:style w:type="character" w:customStyle="1" w:styleId="Carcterdeestilo1">
    <w:name w:val="Carácter de estilo 1"/>
    <w:basedOn w:val="TtuloCar"/>
    <w:link w:val="Estilo1"/>
    <w:rsid w:val="002A2E02"/>
    <w:rPr>
      <w:rFonts w:asciiTheme="majorHAnsi" w:eastAsiaTheme="majorEastAsia" w:hAnsiTheme="majorHAnsi" w:cstheme="majorBidi"/>
      <w:b w:val="0"/>
      <w:color w:val="D1282E" w:themeColor="text2"/>
      <w:spacing w:val="5"/>
      <w:kern w:val="28"/>
      <w:sz w:val="60"/>
      <w:szCs w:val="56"/>
      <w14:ligatures w14:val="standardContextual"/>
      <w14:cntxtAlts/>
    </w:rPr>
  </w:style>
  <w:style w:type="character" w:styleId="Hipervnculo">
    <w:name w:val="Hyperlink"/>
    <w:uiPriority w:val="99"/>
    <w:unhideWhenUsed/>
    <w:rsid w:val="00DE560B"/>
    <w:rPr>
      <w:color w:val="0000FF"/>
      <w:u w:val="single"/>
    </w:rPr>
  </w:style>
  <w:style w:type="paragraph" w:customStyle="1" w:styleId="Default">
    <w:name w:val="Default"/>
    <w:uiPriority w:val="99"/>
    <w:rsid w:val="00DE560B"/>
    <w:pPr>
      <w:autoSpaceDE w:val="0"/>
      <w:autoSpaceDN w:val="0"/>
      <w:adjustRightInd w:val="0"/>
      <w:spacing w:after="0" w:line="240" w:lineRule="auto"/>
    </w:pPr>
    <w:rPr>
      <w:rFonts w:ascii="Impact" w:eastAsia="Times New Roman" w:hAnsi="Impact" w:cs="Impact"/>
      <w:color w:val="000000"/>
      <w:sz w:val="24"/>
      <w:szCs w:val="24"/>
      <w:lang w:val="es-CO" w:eastAsia="es-CO"/>
    </w:rPr>
  </w:style>
  <w:style w:type="character" w:customStyle="1" w:styleId="Mencinsinresolver1">
    <w:name w:val="Mención sin resolver1"/>
    <w:basedOn w:val="Fuentedeprrafopredeter"/>
    <w:uiPriority w:val="99"/>
    <w:semiHidden/>
    <w:unhideWhenUsed/>
    <w:rsid w:val="00794D9F"/>
    <w:rPr>
      <w:color w:val="605E5C"/>
      <w:shd w:val="clear" w:color="auto" w:fill="E1DFDD"/>
    </w:rPr>
  </w:style>
  <w:style w:type="table" w:customStyle="1" w:styleId="Tabladecuadrcula1clara-nfasis51">
    <w:name w:val="Tabla de cuadrícula 1 clara - Énfasis 51"/>
    <w:basedOn w:val="Tablanormal"/>
    <w:uiPriority w:val="46"/>
    <w:rsid w:val="006B2BCB"/>
    <w:pPr>
      <w:spacing w:after="0" w:line="240" w:lineRule="auto"/>
    </w:pPr>
    <w:tblPr>
      <w:tblStyleRowBandSize w:val="1"/>
      <w:tblStyleColBandSize w:val="1"/>
      <w:tblBorders>
        <w:top w:val="single" w:sz="4" w:space="0" w:color="F1BCA7" w:themeColor="accent5" w:themeTint="66"/>
        <w:left w:val="single" w:sz="4" w:space="0" w:color="F1BCA7" w:themeColor="accent5" w:themeTint="66"/>
        <w:bottom w:val="single" w:sz="4" w:space="0" w:color="F1BCA7" w:themeColor="accent5" w:themeTint="66"/>
        <w:right w:val="single" w:sz="4" w:space="0" w:color="F1BCA7" w:themeColor="accent5" w:themeTint="66"/>
        <w:insideH w:val="single" w:sz="4" w:space="0" w:color="F1BCA7" w:themeColor="accent5" w:themeTint="66"/>
        <w:insideV w:val="single" w:sz="4" w:space="0" w:color="F1BCA7" w:themeColor="accent5" w:themeTint="66"/>
      </w:tblBorders>
    </w:tblPr>
    <w:tblStylePr w:type="firstRow">
      <w:rPr>
        <w:b/>
        <w:bCs/>
      </w:rPr>
      <w:tblPr/>
      <w:tcPr>
        <w:tcBorders>
          <w:bottom w:val="single" w:sz="12" w:space="0" w:color="EA9B7B" w:themeColor="accent5" w:themeTint="99"/>
        </w:tcBorders>
      </w:tcPr>
    </w:tblStylePr>
    <w:tblStylePr w:type="lastRow">
      <w:rPr>
        <w:b/>
        <w:bCs/>
      </w:rPr>
      <w:tblPr/>
      <w:tcPr>
        <w:tcBorders>
          <w:top w:val="double" w:sz="2" w:space="0" w:color="EA9B7B" w:themeColor="accent5"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245E91"/>
    <w:pPr>
      <w:spacing w:after="100"/>
    </w:pPr>
  </w:style>
  <w:style w:type="paragraph" w:styleId="TDC2">
    <w:name w:val="toc 2"/>
    <w:basedOn w:val="Normal"/>
    <w:next w:val="Normal"/>
    <w:autoRedefine/>
    <w:uiPriority w:val="39"/>
    <w:unhideWhenUsed/>
    <w:rsid w:val="00245E9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973294">
      <w:bodyDiv w:val="1"/>
      <w:marLeft w:val="0"/>
      <w:marRight w:val="0"/>
      <w:marTop w:val="0"/>
      <w:marBottom w:val="0"/>
      <w:divBdr>
        <w:top w:val="none" w:sz="0" w:space="0" w:color="auto"/>
        <w:left w:val="none" w:sz="0" w:space="0" w:color="auto"/>
        <w:bottom w:val="none" w:sz="0" w:space="0" w:color="auto"/>
        <w:right w:val="none" w:sz="0" w:space="0" w:color="auto"/>
      </w:divBdr>
    </w:div>
    <w:div w:id="1756316998">
      <w:bodyDiv w:val="1"/>
      <w:marLeft w:val="0"/>
      <w:marRight w:val="0"/>
      <w:marTop w:val="0"/>
      <w:marBottom w:val="0"/>
      <w:divBdr>
        <w:top w:val="none" w:sz="0" w:space="0" w:color="auto"/>
        <w:left w:val="none" w:sz="0" w:space="0" w:color="auto"/>
        <w:bottom w:val="none" w:sz="0" w:space="0" w:color="auto"/>
        <w:right w:val="none" w:sz="0" w:space="0" w:color="auto"/>
      </w:divBdr>
    </w:div>
    <w:div w:id="197436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rpamag.gov.co" TargetMode="External"/><Relationship Id="rId18" Type="http://schemas.openxmlformats.org/officeDocument/2006/relationships/hyperlink" Target="http://corpamag.gov.c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tactenos@corpamag.gov.co" TargetMode="External"/><Relationship Id="rId17" Type="http://schemas.openxmlformats.org/officeDocument/2006/relationships/hyperlink" Target="mailto:contactenos@corpamag.gov.co" TargetMode="External"/><Relationship Id="rId2" Type="http://schemas.openxmlformats.org/officeDocument/2006/relationships/numbering" Target="numbering.xml"/><Relationship Id="rId16" Type="http://schemas.openxmlformats.org/officeDocument/2006/relationships/hyperlink" Target="http://corpamag.gov.co"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D:\eperez\Nueva%20carpeta%20(3)\SynologyDrive\Esneider%20Correa\Seg%20y%20Pri%20de%20la%20Inf\Politicas%20de%20Seguridad%20y%20Privacidad%20de%20la%20Informaci&#243;n\Politicas%20para%20el%20tratamiento%20de%20Dotos%20Personales\contactenos@corpamag.gov.co" TargetMode="Externa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orpamag.gov.co/atencion-y-servicios-a-la-ciudadania/pqrsd"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aneacion\AppData\Roaming\Microsoft\Plantillas\Informe_diseo_Ejecutiv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Executive">
  <a:themeElements>
    <a:clrScheme name="Esenc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9E61ADB-4D8D-46C3-A5BE-DAFA152D2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Informe_diseo_Ejecutivo.dotx</Template>
  <TotalTime>5</TotalTime>
  <Pages>14</Pages>
  <Words>5272</Words>
  <Characters>29001</Characters>
  <Application>Microsoft Office Word</Application>
  <DocSecurity>0</DocSecurity>
  <Lines>241</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Política de Tratamiento de Datos Personales - CORPAMAG</vt:lpstr>
      <vt:lpstr/>
    </vt:vector>
  </TitlesOfParts>
  <Company/>
  <LinksUpToDate>false</LinksUpToDate>
  <CharactersWithSpaces>34205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 de Tratamiento de Datos Personales - CORPAMAG</dc:title>
  <dc:creator>Planeacion</dc:creator>
  <cp:lastModifiedBy>Esneider Enrique Correa Perez</cp:lastModifiedBy>
  <cp:revision>4</cp:revision>
  <cp:lastPrinted>2024-05-07T14:25:00Z</cp:lastPrinted>
  <dcterms:created xsi:type="dcterms:W3CDTF">2024-05-07T14:24:00Z</dcterms:created>
  <dcterms:modified xsi:type="dcterms:W3CDTF">2024-05-07T14:25:00Z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